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DBE" w:rsidRPr="00BA3AA4" w:rsidRDefault="00D74DBE" w:rsidP="00857DC9">
      <w:pPr>
        <w:shd w:val="clear" w:color="auto" w:fill="FFFFFF"/>
        <w:spacing w:before="100" w:beforeAutospacing="1" w:after="100" w:afterAutospacing="1" w:line="240" w:lineRule="auto"/>
        <w:jc w:val="center"/>
        <w:rPr>
          <w:rFonts w:ascii="Times New Roman" w:hAnsi="Times New Roman"/>
          <w:color w:val="283555"/>
          <w:sz w:val="24"/>
          <w:szCs w:val="24"/>
          <w:lang w:eastAsia="ru-RU"/>
        </w:rPr>
      </w:pPr>
      <w:r w:rsidRPr="00BA3AA4">
        <w:rPr>
          <w:rFonts w:ascii="Times New Roman" w:hAnsi="Times New Roman"/>
          <w:b/>
          <w:bCs/>
          <w:color w:val="FF8C00"/>
          <w:sz w:val="24"/>
          <w:szCs w:val="24"/>
          <w:shd w:val="clear" w:color="auto" w:fill="FFFFFF"/>
        </w:rPr>
        <w:t>Рекомендация педагогам и родителям</w:t>
      </w:r>
    </w:p>
    <w:p w:rsidR="00D74DBE" w:rsidRPr="00BA3AA4" w:rsidRDefault="00D74DBE" w:rsidP="00F97F7C">
      <w:p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Как бы мы ни ограждали ребенка, но однажды это может случиться. К вашему ребенку подойдут - и предложат попробовать наркотик. Аргументация может быть различной: это безвредно, но от этого "ловить кайф", "у нас в компании все употребляют это", "попробуй - и все проблемы снимет как рукой" или "докажи, что ты уже взрослый". К такой встрече ребенка надо готовить заранее. Воспользуйтесь несколькими простыми рекомендациями, которые многократно испробованы педагогами и родителями во всем мире и доказали свою эффективность.</w:t>
      </w:r>
    </w:p>
    <w:p w:rsidR="00D74DBE" w:rsidRPr="00BA3AA4" w:rsidRDefault="00D74DBE" w:rsidP="00F97F7C">
      <w:pPr>
        <w:numPr>
          <w:ilvl w:val="0"/>
          <w:numId w:val="1"/>
        </w:num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Разговаривайте с ребенком о наркотиках и алкоголе </w:t>
      </w:r>
      <w:r w:rsidRPr="00BA3AA4">
        <w:rPr>
          <w:rFonts w:ascii="Times New Roman" w:hAnsi="Times New Roman"/>
          <w:color w:val="283555"/>
          <w:sz w:val="24"/>
          <w:szCs w:val="24"/>
          <w:lang w:eastAsia="ru-RU"/>
        </w:rPr>
        <w:br/>
        <w:t>Эксперты утверждают, что разговор о наркотиках - первая ступень помощи детям. Использование специальной информации, подготовленной специалистами, поможет вам в разговоре с ребенком. Помните, что нет возраста, когда ребенок не нуждался бы в объективной информации о наркотиках и объективных последствиях злоупотребления ими. Задача таких бесед не только в доведении до ребенка всей информации о наркотической опасности, но и в установлении отношений доверия, открытости по вопросам о наркотиках.</w:t>
      </w:r>
    </w:p>
    <w:p w:rsidR="00D74DBE" w:rsidRPr="00BA3AA4" w:rsidRDefault="00D74DBE" w:rsidP="00F97F7C">
      <w:pPr>
        <w:numPr>
          <w:ilvl w:val="0"/>
          <w:numId w:val="1"/>
        </w:num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Учитесь слушать </w:t>
      </w:r>
      <w:r w:rsidRPr="00BA3AA4">
        <w:rPr>
          <w:rFonts w:ascii="Times New Roman" w:hAnsi="Times New Roman"/>
          <w:color w:val="283555"/>
          <w:sz w:val="24"/>
          <w:szCs w:val="24"/>
          <w:lang w:eastAsia="ru-RU"/>
        </w:rPr>
        <w:br/>
        <w:t>Ребенок должен знать, что вам интересен его внутренний мир, его переживания и тревоги. Постарайтесь понять, что его беспокоит, какие проблемы он решает в настоящее время. Попытайтесь найти вместе с ним выход из проблемы, отрицающий возможность применения наркотика. Никогда не используйте информацию, полученную от ребенка, во вред ему. Оговорите с ребенком те случаи, которые дают вам право поступить вопреки его желанию (например: очевидный вред здоровью его собственному или его друзей, информации о готовящемся преступлении и т.д.).</w:t>
      </w:r>
    </w:p>
    <w:p w:rsidR="00D74DBE" w:rsidRPr="00BA3AA4" w:rsidRDefault="00D74DBE" w:rsidP="00F97F7C">
      <w:pPr>
        <w:numPr>
          <w:ilvl w:val="0"/>
          <w:numId w:val="1"/>
        </w:num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Дайте советы, но не давите советами </w:t>
      </w:r>
      <w:r w:rsidRPr="00BA3AA4">
        <w:rPr>
          <w:rFonts w:ascii="Times New Roman" w:hAnsi="Times New Roman"/>
          <w:color w:val="283555"/>
          <w:sz w:val="24"/>
          <w:szCs w:val="24"/>
          <w:lang w:eastAsia="ru-RU"/>
        </w:rPr>
        <w:br/>
        <w:t>Как показывают житейские наблюдения, мы все не очень любим прислушиваться к чужому мнению. Очевидно, что совет может быть эффективен только в случаях наиболее рациональной может выступать форма, предполагающая свободный выбор ребенка.</w:t>
      </w:r>
    </w:p>
    <w:p w:rsidR="00D74DBE" w:rsidRPr="00BA3AA4" w:rsidRDefault="00D74DBE" w:rsidP="00F97F7C">
      <w:pPr>
        <w:numPr>
          <w:ilvl w:val="0"/>
          <w:numId w:val="1"/>
        </w:num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Подумайте о свое примере.</w:t>
      </w:r>
      <w:r w:rsidRPr="00BA3AA4">
        <w:rPr>
          <w:rFonts w:ascii="Times New Roman" w:hAnsi="Times New Roman"/>
          <w:color w:val="283555"/>
          <w:sz w:val="24"/>
          <w:szCs w:val="24"/>
          <w:lang w:eastAsia="ru-RU"/>
        </w:rPr>
        <w:br/>
        <w:t>Трудно предположить, что кто-то поверит советам родителя, который сам злоупотребляет курением, алкогольными напитками и так далее. Не забудьте, что даже такие "невинные" пороки требуют объяснения ребенку.</w:t>
      </w:r>
    </w:p>
    <w:p w:rsidR="00D74DBE" w:rsidRPr="00BA3AA4" w:rsidRDefault="00D74DBE" w:rsidP="00F97F7C">
      <w:pPr>
        <w:numPr>
          <w:ilvl w:val="0"/>
          <w:numId w:val="1"/>
        </w:num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Поддерживайте в ребенке самоуважение и думайте о его самореализации </w:t>
      </w:r>
      <w:r w:rsidRPr="00BA3AA4">
        <w:rPr>
          <w:rFonts w:ascii="Times New Roman" w:hAnsi="Times New Roman"/>
          <w:color w:val="283555"/>
          <w:sz w:val="24"/>
          <w:szCs w:val="24"/>
          <w:lang w:eastAsia="ru-RU"/>
        </w:rPr>
        <w:br/>
        <w:t>Пожалуй, это самое важное и трудное. </w:t>
      </w:r>
      <w:r w:rsidRPr="00BA3AA4">
        <w:rPr>
          <w:rFonts w:ascii="Times New Roman" w:hAnsi="Times New Roman"/>
          <w:color w:val="283555"/>
          <w:sz w:val="24"/>
          <w:szCs w:val="24"/>
          <w:lang w:eastAsia="ru-RU"/>
        </w:rPr>
        <w:br/>
        <w:t>Все наши советы в большей степени относятся к предупреждению развития наркомании. Проблема преодоления множественных кризисов взросления во многом обусловлена насущной потребностью - быть, состояться как личность, самореализоваться. Наверное, если бы не было в человеке этой жажды, то не был бы возможен никакой прогресс. Наркотик чаще всего находит свои жертвы среди тех, кто не сумел добиться уважения и самоуважения, в чьей жизни оказался вакуум: дел, любви, интересов, доверия, заботы, ответственности. Чем более сформировано у ребенка чувство самоуважения, тем более вероятности, что он сможет сказать "нет" в ответ на предложения испытать новые ощущения, стать взрослее или быть таким, как все.</w:t>
      </w:r>
    </w:p>
    <w:p w:rsidR="00D74DBE" w:rsidRDefault="00D74DBE">
      <w:pPr>
        <w:rPr>
          <w:rFonts w:ascii="Arial" w:hAnsi="Arial" w:cs="Arial"/>
          <w:color w:val="283555"/>
          <w:sz w:val="13"/>
          <w:szCs w:val="13"/>
          <w:lang w:eastAsia="ru-RU"/>
        </w:rPr>
      </w:pPr>
      <w:r>
        <w:rPr>
          <w:rFonts w:ascii="Arial" w:hAnsi="Arial" w:cs="Arial"/>
          <w:color w:val="283555"/>
          <w:sz w:val="13"/>
          <w:szCs w:val="13"/>
          <w:lang w:eastAsia="ru-RU"/>
        </w:rPr>
        <w:br w:type="page"/>
      </w:r>
    </w:p>
    <w:p w:rsidR="00D74DBE" w:rsidRPr="00BA3AA4" w:rsidRDefault="00D74DBE" w:rsidP="00857DC9">
      <w:pPr>
        <w:pStyle w:val="paragraphleft0"/>
        <w:spacing w:before="0" w:beforeAutospacing="0" w:after="0" w:afterAutospacing="0"/>
        <w:jc w:val="center"/>
        <w:rPr>
          <w:color w:val="5E6466"/>
        </w:rPr>
      </w:pPr>
      <w:r w:rsidRPr="00BA3AA4">
        <w:rPr>
          <w:rStyle w:val="head2"/>
          <w:b/>
          <w:bCs/>
          <w:color w:val="FF8C00"/>
          <w:bdr w:val="none" w:sz="0" w:space="0" w:color="auto" w:frame="1"/>
        </w:rPr>
        <w:t>«Построение отношений с наркозависимым подростком в семье - Памятка для родителей»</w:t>
      </w:r>
    </w:p>
    <w:p w:rsidR="00D74DBE" w:rsidRPr="00BA3AA4" w:rsidRDefault="00D74DBE" w:rsidP="00857DC9">
      <w:pPr>
        <w:pStyle w:val="paragraphleft0"/>
        <w:spacing w:before="0" w:beforeAutospacing="0" w:after="0" w:afterAutospacing="0"/>
        <w:rPr>
          <w:color w:val="5E6466"/>
        </w:rPr>
      </w:pPr>
      <w:r w:rsidRPr="00BA3AA4">
        <w:rPr>
          <w:rStyle w:val="textdefault"/>
          <w:color w:val="5E6466"/>
          <w:bdr w:val="none" w:sz="0" w:space="0" w:color="auto" w:frame="1"/>
        </w:rPr>
        <w:t> </w:t>
      </w:r>
    </w:p>
    <w:p w:rsidR="00D74DBE" w:rsidRPr="00BA3AA4" w:rsidRDefault="00D74DBE" w:rsidP="00857DC9">
      <w:pPr>
        <w:pStyle w:val="paragraphjustify"/>
        <w:spacing w:before="0" w:beforeAutospacing="0" w:after="0" w:afterAutospacing="0"/>
        <w:jc w:val="both"/>
        <w:rPr>
          <w:color w:val="5E6466"/>
        </w:rPr>
      </w:pPr>
      <w:r w:rsidRPr="00BA3AA4">
        <w:rPr>
          <w:rStyle w:val="rvts78012"/>
          <w:b/>
          <w:bCs/>
          <w:color w:val="5E6466"/>
          <w:bdr w:val="none" w:sz="0" w:space="0" w:color="auto" w:frame="1"/>
        </w:rPr>
        <w:t>1. Нужно перестать себя обма</w:t>
      </w:r>
      <w:r>
        <w:rPr>
          <w:rStyle w:val="rvts78012"/>
          <w:b/>
          <w:bCs/>
          <w:color w:val="5E6466"/>
          <w:bdr w:val="none" w:sz="0" w:space="0" w:color="auto" w:frame="1"/>
        </w:rPr>
        <w:t>нывать и признать, что ребенок -</w:t>
      </w:r>
      <w:r w:rsidRPr="00BA3AA4">
        <w:rPr>
          <w:rStyle w:val="rvts78012"/>
          <w:b/>
          <w:bCs/>
          <w:color w:val="5E6466"/>
          <w:bdr w:val="none" w:sz="0" w:space="0" w:color="auto" w:frame="1"/>
        </w:rPr>
        <w:t xml:space="preserve"> наркозависимый.</w:t>
      </w:r>
    </w:p>
    <w:p w:rsidR="00D74DBE" w:rsidRPr="00BA3AA4" w:rsidRDefault="00D74DBE" w:rsidP="00857DC9">
      <w:pPr>
        <w:pStyle w:val="paragraphjustify"/>
        <w:spacing w:before="0" w:beforeAutospacing="0" w:after="0" w:afterAutospacing="0"/>
        <w:jc w:val="both"/>
        <w:rPr>
          <w:color w:val="5E6466"/>
        </w:rPr>
      </w:pPr>
      <w:r w:rsidRPr="00BA3AA4">
        <w:rPr>
          <w:rStyle w:val="textdefault"/>
          <w:color w:val="5E6466"/>
          <w:bdr w:val="none" w:sz="0" w:space="0" w:color="auto" w:frame="1"/>
        </w:rPr>
        <w:t>Необходимо осознать и принять тот факт, что в семье появилась серьезная проблема. Семья должна объединиться в борьбе с ней несмотря ни на какие разногласия. Нужно настроиться на долгий и трудный путь помощи ребенку в его борьбе за жизнь. Успех реален, если родители смогут изначально настроится на то, чтобы: проявлять максимум терпения и веры в успех; быть максимально честными с собой и подростком; обращаться за помощью ко всем, кто может оказать реальную помощь; активизировать собственные силы подростка, давая ему ощущение поддержки с вашей стороны.</w:t>
      </w:r>
    </w:p>
    <w:p w:rsidR="00D74DBE" w:rsidRPr="00BA3AA4" w:rsidRDefault="00D74DBE" w:rsidP="00857DC9">
      <w:pPr>
        <w:pStyle w:val="paragraphjustify"/>
        <w:spacing w:before="0" w:beforeAutospacing="0" w:after="0" w:afterAutospacing="0"/>
        <w:jc w:val="both"/>
        <w:rPr>
          <w:color w:val="5E6466"/>
        </w:rPr>
      </w:pPr>
      <w:r w:rsidRPr="00BA3AA4">
        <w:rPr>
          <w:rStyle w:val="rvts78012"/>
          <w:b/>
          <w:bCs/>
          <w:color w:val="5E6466"/>
          <w:bdr w:val="none" w:sz="0" w:space="0" w:color="auto" w:frame="1"/>
        </w:rPr>
        <w:t>2. До того как начать помогать подростку, нужно получить как можно больше достоверной информации по проблеме.</w:t>
      </w:r>
    </w:p>
    <w:p w:rsidR="00D74DBE" w:rsidRPr="00BA3AA4" w:rsidRDefault="00D74DBE" w:rsidP="00857DC9">
      <w:pPr>
        <w:pStyle w:val="paragraphjustify"/>
        <w:spacing w:before="0" w:beforeAutospacing="0" w:after="0" w:afterAutospacing="0"/>
        <w:jc w:val="both"/>
        <w:rPr>
          <w:color w:val="5E6466"/>
        </w:rPr>
      </w:pPr>
      <w:r w:rsidRPr="00BA3AA4">
        <w:rPr>
          <w:rStyle w:val="rvts78012"/>
          <w:b/>
          <w:bCs/>
          <w:color w:val="5E6466"/>
          <w:bdr w:val="none" w:sz="0" w:space="0" w:color="auto" w:frame="1"/>
        </w:rPr>
        <w:t>3. Прежде чем спасать ребенка, необходимо оценить свое собственное состояние и если необходимо — улучшать его.</w:t>
      </w:r>
    </w:p>
    <w:p w:rsidR="00D74DBE" w:rsidRPr="00BA3AA4" w:rsidRDefault="00D74DBE" w:rsidP="00857DC9">
      <w:pPr>
        <w:pStyle w:val="paragraphjustify"/>
        <w:spacing w:before="0" w:beforeAutospacing="0" w:after="0" w:afterAutospacing="0"/>
        <w:jc w:val="both"/>
        <w:rPr>
          <w:color w:val="5E6466"/>
        </w:rPr>
      </w:pPr>
      <w:r w:rsidRPr="00BA3AA4">
        <w:rPr>
          <w:rStyle w:val="textdefault"/>
          <w:color w:val="5E6466"/>
          <w:bdr w:val="none" w:sz="0" w:space="0" w:color="auto" w:frame="1"/>
        </w:rPr>
        <w:t>Зависимость появляется не вдруг, она формируется в продолжение какого-то времени, а нередко является логическим завершением длительных явных или скрытых семейных проблем.  </w:t>
      </w:r>
    </w:p>
    <w:p w:rsidR="00D74DBE" w:rsidRPr="00BA3AA4" w:rsidRDefault="00D74DBE" w:rsidP="00857DC9">
      <w:pPr>
        <w:pStyle w:val="paragraphjustify"/>
        <w:spacing w:before="0" w:beforeAutospacing="0" w:after="0" w:afterAutospacing="0"/>
        <w:jc w:val="both"/>
        <w:rPr>
          <w:color w:val="5E6466"/>
        </w:rPr>
      </w:pPr>
      <w:r w:rsidRPr="00BA3AA4">
        <w:rPr>
          <w:rStyle w:val="textdefault"/>
          <w:color w:val="5E6466"/>
          <w:bdr w:val="none" w:sz="0" w:space="0" w:color="auto" w:frame="1"/>
        </w:rPr>
        <w:t>Параллельно с зависимостью подростка у родственников развивается расстройство под названием «созависимость». Это означает, что у родственников и близких наркомана в результате психической травмы и попыток приспособиться к ней вырабатывается комплекс особых черт характера, мешающих нормальной и счастливой жизни: неуверенность в своих силах и своей правоте, чувство вины за поведение своего ребенка, забота о нем в ущерб интересам других членов семьи; усталость, обидчивость, раздражительность. У них может развиться и неискренность в отношениях с окружающими, желание скрыть истинное состояние своего ребенка. Как только вы заметили негативные изменения в своем состоянии, обращайтесь к психологу, психотерапевту или в общественные организации.</w:t>
      </w:r>
    </w:p>
    <w:p w:rsidR="00D74DBE" w:rsidRPr="00BA3AA4" w:rsidRDefault="00D74DBE" w:rsidP="00857DC9">
      <w:pPr>
        <w:pStyle w:val="paragraphjustify"/>
        <w:spacing w:before="0" w:beforeAutospacing="0" w:after="0" w:afterAutospacing="0"/>
        <w:jc w:val="both"/>
        <w:rPr>
          <w:color w:val="5E6466"/>
        </w:rPr>
      </w:pPr>
      <w:r w:rsidRPr="00BA3AA4">
        <w:rPr>
          <w:rStyle w:val="rvts78012"/>
          <w:b/>
          <w:bCs/>
          <w:color w:val="5E6466"/>
          <w:bdr w:val="none" w:sz="0" w:space="0" w:color="auto" w:frame="1"/>
        </w:rPr>
        <w:t>4. Нужно вырабатывать реалистический взгляд на проблему, избегая иллюзий и мифов.</w:t>
      </w:r>
    </w:p>
    <w:p w:rsidR="00D74DBE" w:rsidRPr="00BA3AA4" w:rsidRDefault="00D74DBE" w:rsidP="00857DC9">
      <w:pPr>
        <w:pStyle w:val="paragraphjustify"/>
        <w:spacing w:before="0" w:beforeAutospacing="0" w:after="0" w:afterAutospacing="0"/>
        <w:jc w:val="both"/>
        <w:rPr>
          <w:color w:val="5E6466"/>
        </w:rPr>
      </w:pPr>
      <w:r w:rsidRPr="00BA3AA4">
        <w:rPr>
          <w:rStyle w:val="textdefault"/>
          <w:color w:val="5E6466"/>
          <w:bdr w:val="none" w:sz="0" w:space="0" w:color="auto" w:frame="1"/>
        </w:rPr>
        <w:t>Родители понимают, что наркозависимый остается несмышленым ребенком, у него детский подход к взрослым проблемам. Он легкомыслен, нетерпелив, самонадеян, не принимает во внимание возможности других и объективные обстоятельства, уверен, что все сойдет ему с рук. В душе он хороший человек и не делает никому зла специально. Он живет своими фантазиями. Нередко в своем поведении родители уподобляются своему ребенку, оторванному от реальности.</w:t>
      </w:r>
    </w:p>
    <w:p w:rsidR="00D74DBE" w:rsidRPr="00BA3AA4" w:rsidRDefault="00D74DBE" w:rsidP="00857DC9">
      <w:pPr>
        <w:pStyle w:val="paragraphjustify"/>
        <w:spacing w:before="0" w:beforeAutospacing="0" w:after="0" w:afterAutospacing="0"/>
        <w:jc w:val="both"/>
        <w:rPr>
          <w:color w:val="5E6466"/>
        </w:rPr>
      </w:pPr>
      <w:r w:rsidRPr="00BA3AA4">
        <w:rPr>
          <w:rStyle w:val="textdefault"/>
          <w:color w:val="5E6466"/>
          <w:bdr w:val="none" w:sz="0" w:space="0" w:color="auto" w:frame="1"/>
        </w:rPr>
        <w:t>Важно разделить ваши проблемы и проблему ребенка. Необходимо признать, что ребенок вырос, несмотря на свое безответственное поведение. Он имеет право на собственную жизнь. Он — не ваша собственность. Вы не можете контролировать его жизнь, как бы ни старались это делать. Он вправе выбирать свой путь, даже если его не одобряют окружающие, Он сам и только сам должен нести ответственность (перед собой, законом и перед Богом) за свою жизнь.</w:t>
      </w:r>
    </w:p>
    <w:p w:rsidR="00D74DBE" w:rsidRPr="00BA3AA4" w:rsidRDefault="00D74DBE" w:rsidP="00857DC9">
      <w:pPr>
        <w:pStyle w:val="paragraphjustify"/>
        <w:spacing w:before="0" w:beforeAutospacing="0" w:after="0" w:afterAutospacing="0"/>
        <w:jc w:val="both"/>
        <w:rPr>
          <w:color w:val="5E6466"/>
        </w:rPr>
      </w:pPr>
      <w:r w:rsidRPr="00BA3AA4">
        <w:rPr>
          <w:rStyle w:val="rvts78012"/>
          <w:b/>
          <w:bCs/>
          <w:color w:val="5E6466"/>
          <w:bdr w:val="none" w:sz="0" w:space="0" w:color="auto" w:frame="1"/>
        </w:rPr>
        <w:t>5. Постарайтесь, прежде всего, понять причины и степень вовлеченности ребенка в употребление наркотических веществ.</w:t>
      </w:r>
    </w:p>
    <w:p w:rsidR="00D74DBE" w:rsidRPr="00BA3AA4" w:rsidRDefault="00D74DBE" w:rsidP="00857DC9">
      <w:pPr>
        <w:pStyle w:val="paragraphjustify"/>
        <w:spacing w:before="0" w:beforeAutospacing="0" w:after="0" w:afterAutospacing="0"/>
        <w:jc w:val="both"/>
        <w:rPr>
          <w:color w:val="5E6466"/>
        </w:rPr>
      </w:pPr>
      <w:r w:rsidRPr="00BA3AA4">
        <w:rPr>
          <w:rStyle w:val="textdefault"/>
          <w:color w:val="5E6466"/>
          <w:bdr w:val="none" w:sz="0" w:space="0" w:color="auto" w:frame="1"/>
        </w:rPr>
        <w:t>Прежде чем начать серьезный разговор с вашим ребенком, основательно подготовьтесь. Начинайте разговор только тогда, когда ребенок не находится под влиянием наркотиков, а вы — спокойны и контролируете себя. Когда разговор пошел, следует, не стесняясь, спрашивать напрямую и досконально обо всех непонятных и беспокоящих вас его поступках и словах. Узнайте, как ваш ребенок сам относится к этой проблеме, понимает ли он, куда втягивается. Не начинайте с чтения морали, ни в коем случае не угрожайте и не наказывайте ребенка — это может сразу оттолкнуть его от вас.</w:t>
      </w:r>
    </w:p>
    <w:p w:rsidR="00D74DBE" w:rsidRPr="00BA3AA4" w:rsidRDefault="00D74DBE" w:rsidP="00857DC9">
      <w:pPr>
        <w:pStyle w:val="paragraphjustify"/>
        <w:spacing w:before="0" w:beforeAutospacing="0" w:after="0" w:afterAutospacing="0"/>
        <w:jc w:val="both"/>
        <w:rPr>
          <w:color w:val="5E6466"/>
        </w:rPr>
      </w:pPr>
      <w:r w:rsidRPr="00BA3AA4">
        <w:rPr>
          <w:rStyle w:val="textdefault"/>
          <w:color w:val="5E6466"/>
          <w:bdr w:val="none" w:sz="0" w:space="0" w:color="auto" w:frame="1"/>
        </w:rPr>
        <w:t>Помните, что именно доброе отношение и любовь способны помочь ребенку в трудный момент. Одной из причин употребления наркотиков служит невнимательное и равнодушное отношение родителей к проблемам своего ребенка, скандалы и ссоры в семье. Важно понять — что вы делаете такого, что способствует употреблению наркотиков. Постарайтесь, чтобы ребенок понял, что нет в мире людей, более любящих его, чем родители, что они ближе всех принимают к сердцу его проблемы, стремятся предупредить возможные опасности.</w:t>
      </w:r>
    </w:p>
    <w:p w:rsidR="00D74DBE" w:rsidRPr="00BA3AA4" w:rsidRDefault="00D74DBE" w:rsidP="00857DC9">
      <w:pPr>
        <w:pStyle w:val="paragraphjustify"/>
        <w:spacing w:before="0" w:beforeAutospacing="0" w:after="0" w:afterAutospacing="0"/>
        <w:jc w:val="both"/>
        <w:rPr>
          <w:color w:val="5E6466"/>
        </w:rPr>
      </w:pPr>
      <w:r w:rsidRPr="00BA3AA4">
        <w:rPr>
          <w:rStyle w:val="textdefault"/>
          <w:color w:val="5E6466"/>
          <w:bdr w:val="none" w:sz="0" w:space="0" w:color="auto" w:frame="1"/>
        </w:rPr>
        <w:t>Именно своей любовью и объясняйте свою твердую позицию, однозначно дайте понять, что вы будете настойчиво стремиться помочь ему избавиться от этого пристрастия («Мы любим тебя и не успокоимся, пока ты не справишься со своей проблемой»). Проводите эту мысль регулярно. Во время разговора выражайте свои чувства спокойным и ровным тоном. Подчеркните, что вы не приемлете не самого ребенка, а именно наркотики, так как они ведут к смерти. Четко выразите свое негативное отношение к наркотикам. Выясните его позицию к ним. Ваша любовь к ребенку и борьба за его жизнь должны стать причинами вашей твердости. И ребенок обязательно должен это знать.</w:t>
      </w:r>
    </w:p>
    <w:p w:rsidR="00D74DBE" w:rsidRPr="00BA3AA4" w:rsidRDefault="00D74DBE" w:rsidP="00857DC9">
      <w:pPr>
        <w:pStyle w:val="paragraphjustify"/>
        <w:spacing w:before="0" w:beforeAutospacing="0" w:after="0" w:afterAutospacing="0"/>
        <w:jc w:val="both"/>
        <w:rPr>
          <w:color w:val="5E6466"/>
        </w:rPr>
      </w:pPr>
      <w:r w:rsidRPr="00BA3AA4">
        <w:rPr>
          <w:rStyle w:val="rvts78012"/>
          <w:b/>
          <w:bCs/>
          <w:color w:val="5E6466"/>
          <w:bdr w:val="none" w:sz="0" w:space="0" w:color="auto" w:frame="1"/>
        </w:rPr>
        <w:t>6. Будьте готовы встретить сопротивление вашего ребенка (вернее, его аддикции).</w:t>
      </w:r>
    </w:p>
    <w:p w:rsidR="00D74DBE" w:rsidRPr="00BA3AA4" w:rsidRDefault="00D74DBE" w:rsidP="00857DC9">
      <w:pPr>
        <w:pStyle w:val="paragraphjustify"/>
        <w:spacing w:before="0" w:beforeAutospacing="0" w:after="0" w:afterAutospacing="0"/>
        <w:jc w:val="both"/>
        <w:rPr>
          <w:color w:val="5E6466"/>
        </w:rPr>
      </w:pPr>
      <w:r w:rsidRPr="00BA3AA4">
        <w:rPr>
          <w:rStyle w:val="textdefault"/>
          <w:color w:val="5E6466"/>
          <w:bdr w:val="none" w:sz="0" w:space="0" w:color="auto" w:frame="1"/>
        </w:rPr>
        <w:t>Приготовьтесь выслушать типичные заявления. Будьте готовы, что ваш ребенок попытается играть на ваших чувствах. Будьте готовы, что он перестанет употреблять один наркотик (инъекционный), но тайно от вас будет использовать другие.</w:t>
      </w:r>
    </w:p>
    <w:p w:rsidR="00D74DBE" w:rsidRPr="00BA3AA4" w:rsidRDefault="00D74DBE" w:rsidP="00857DC9">
      <w:pPr>
        <w:pStyle w:val="paragraphjustify"/>
        <w:spacing w:before="0" w:beforeAutospacing="0" w:after="0" w:afterAutospacing="0"/>
        <w:jc w:val="both"/>
        <w:rPr>
          <w:color w:val="5E6466"/>
        </w:rPr>
      </w:pPr>
      <w:r w:rsidRPr="00BA3AA4">
        <w:rPr>
          <w:rStyle w:val="rvts78012"/>
          <w:b/>
          <w:bCs/>
          <w:color w:val="5E6466"/>
          <w:bdr w:val="none" w:sz="0" w:space="0" w:color="auto" w:frame="1"/>
        </w:rPr>
        <w:t>7. Действуйте совместно.</w:t>
      </w:r>
    </w:p>
    <w:p w:rsidR="00D74DBE" w:rsidRPr="00BA3AA4" w:rsidRDefault="00D74DBE" w:rsidP="00857DC9">
      <w:pPr>
        <w:pStyle w:val="paragraphjustify"/>
        <w:spacing w:before="0" w:beforeAutospacing="0" w:after="0" w:afterAutospacing="0"/>
        <w:jc w:val="both"/>
        <w:rPr>
          <w:color w:val="5E6466"/>
        </w:rPr>
      </w:pPr>
      <w:r w:rsidRPr="00BA3AA4">
        <w:rPr>
          <w:rStyle w:val="textdefault"/>
          <w:color w:val="5E6466"/>
          <w:bdr w:val="none" w:sz="0" w:space="0" w:color="auto" w:frame="1"/>
        </w:rPr>
        <w:t>Если в разговоре участвуют оба родителя, чрезвычайно важно, чтобы они были едины и последовательны в своем подходе. Не позволяйте играть на ваших разногласиях. Протестуйте только против наркотиков, их употребления, поведения, связанного с ними. Не ополчайтесь на ребенка как на личность. Выразите вашу безусловную любовь к нему, веру в его силы. Если ваш ребенок крещен в православную веру, помощь может оказать беседа с православным священником, посещение храма, временное проживание в нем.</w:t>
      </w:r>
    </w:p>
    <w:p w:rsidR="00D74DBE" w:rsidRPr="00BA3AA4" w:rsidRDefault="00D74DBE" w:rsidP="00857DC9">
      <w:pPr>
        <w:pStyle w:val="paragraphjustify"/>
        <w:spacing w:before="0" w:beforeAutospacing="0" w:after="0" w:afterAutospacing="0"/>
        <w:jc w:val="both"/>
        <w:rPr>
          <w:color w:val="5E6466"/>
        </w:rPr>
      </w:pPr>
      <w:r w:rsidRPr="00BA3AA4">
        <w:rPr>
          <w:rStyle w:val="rvts78012"/>
          <w:b/>
          <w:bCs/>
          <w:color w:val="5E6466"/>
          <w:bdr w:val="none" w:sz="0" w:space="0" w:color="auto" w:frame="1"/>
        </w:rPr>
        <w:t>8. Подумайте, что можно изменить в условиях жизни ребенка и семьи.</w:t>
      </w:r>
    </w:p>
    <w:p w:rsidR="00D74DBE" w:rsidRPr="00BA3AA4" w:rsidRDefault="00D74DBE" w:rsidP="00857DC9">
      <w:pPr>
        <w:pStyle w:val="paragraphjustify"/>
        <w:spacing w:before="0" w:beforeAutospacing="0" w:after="0" w:afterAutospacing="0"/>
        <w:jc w:val="both"/>
        <w:rPr>
          <w:color w:val="5E6466"/>
        </w:rPr>
      </w:pPr>
      <w:r w:rsidRPr="00BA3AA4">
        <w:rPr>
          <w:rStyle w:val="textdefault"/>
          <w:color w:val="5E6466"/>
          <w:bdr w:val="none" w:sz="0" w:space="0" w:color="auto" w:frame="1"/>
        </w:rPr>
        <w:t>В случае, если вы подозреваете, что ваш ребенок продолжает принимать наркотики, изучите ситуацию более подробно. Известны случаи, когда проблема решилась путем перевода в другое учебное заведение, смены места жительства, отрыва от порочной компании. Пристально и внимательно наблюдайте за вашим ребенком. Заведите дневник. Отмечайте факты характерных поступков с указанием дат и времени.</w:t>
      </w:r>
    </w:p>
    <w:p w:rsidR="00D74DBE" w:rsidRPr="00BA3AA4" w:rsidRDefault="00D74DBE" w:rsidP="00857DC9">
      <w:pPr>
        <w:pStyle w:val="paragraphjustify"/>
        <w:spacing w:before="0" w:beforeAutospacing="0" w:after="0" w:afterAutospacing="0"/>
        <w:jc w:val="both"/>
        <w:rPr>
          <w:color w:val="5E6466"/>
        </w:rPr>
      </w:pPr>
      <w:r w:rsidRPr="00BA3AA4">
        <w:rPr>
          <w:rStyle w:val="rvts78012"/>
          <w:b/>
          <w:bCs/>
          <w:color w:val="5E6466"/>
          <w:bdr w:val="none" w:sz="0" w:space="0" w:color="auto" w:frame="1"/>
        </w:rPr>
        <w:t>9. Демонстрируйте твердую позицию несогласия с образом жизни его друзей-наркоманов.</w:t>
      </w:r>
    </w:p>
    <w:p w:rsidR="00D74DBE" w:rsidRPr="00BA3AA4" w:rsidRDefault="00D74DBE" w:rsidP="00857DC9">
      <w:pPr>
        <w:pStyle w:val="paragraphjustify"/>
        <w:spacing w:before="0" w:beforeAutospacing="0" w:after="0" w:afterAutospacing="0"/>
        <w:jc w:val="both"/>
        <w:rPr>
          <w:color w:val="5E6466"/>
        </w:rPr>
      </w:pPr>
      <w:r w:rsidRPr="00BA3AA4">
        <w:rPr>
          <w:rStyle w:val="textdefault"/>
          <w:color w:val="5E6466"/>
          <w:bdr w:val="none" w:sz="0" w:space="0" w:color="auto" w:frame="1"/>
        </w:rPr>
        <w:t>Выясните его точку зрения на этот счет. Будьте готовыми встретить сопротивление со стороны ребенка, угрозу покинуть дом. Не меняйте позицию и постоянно разъясняйте ее подростку. Ищите возможность отвлечь его от компании, включить его в другие социальные группы.</w:t>
      </w:r>
    </w:p>
    <w:p w:rsidR="00D74DBE" w:rsidRPr="00BA3AA4" w:rsidRDefault="00D74DBE" w:rsidP="00857DC9">
      <w:pPr>
        <w:pStyle w:val="paragraphjustify"/>
        <w:spacing w:before="0" w:beforeAutospacing="0" w:after="0" w:afterAutospacing="0"/>
        <w:jc w:val="both"/>
        <w:rPr>
          <w:color w:val="5E6466"/>
        </w:rPr>
      </w:pPr>
      <w:r w:rsidRPr="00BA3AA4">
        <w:rPr>
          <w:rStyle w:val="rvts78012"/>
          <w:b/>
          <w:bCs/>
          <w:color w:val="5E6466"/>
          <w:bdr w:val="none" w:sz="0" w:space="0" w:color="auto" w:frame="1"/>
        </w:rPr>
        <w:t>10. Обратитесь за помощью к специалистам, если вы убедились, что ваши усилия не дали желаемых результатов.</w:t>
      </w:r>
    </w:p>
    <w:p w:rsidR="00D74DBE" w:rsidRPr="00BA3AA4" w:rsidRDefault="00D74DBE" w:rsidP="00857DC9">
      <w:pPr>
        <w:pStyle w:val="paragraphjustify"/>
        <w:spacing w:before="0" w:beforeAutospacing="0" w:after="0" w:afterAutospacing="0"/>
        <w:jc w:val="both"/>
        <w:rPr>
          <w:color w:val="5E6466"/>
        </w:rPr>
      </w:pPr>
      <w:r w:rsidRPr="00BA3AA4">
        <w:rPr>
          <w:rStyle w:val="textdefault"/>
          <w:color w:val="5E6466"/>
          <w:bdr w:val="none" w:sz="0" w:space="0" w:color="auto" w:frame="1"/>
        </w:rPr>
        <w:t>Помните: чем раньше вы обратитесь за помощью, тем больше шансов, что она будет эффективна. Не прибегайте к самолечению или помощи экстрасенсов, магов. Важно совместно с подростком выбрать ту форму реабилитации, которая наиболее подходит для него и семьи. Не останавливайтесь ни перед чем, пока подросток не пройдет полный курс реабилитации.</w:t>
      </w:r>
    </w:p>
    <w:p w:rsidR="00D74DBE" w:rsidRPr="00BA3AA4" w:rsidRDefault="00D74DBE" w:rsidP="00857DC9">
      <w:pPr>
        <w:pStyle w:val="paragraphjustify"/>
        <w:spacing w:before="0" w:beforeAutospacing="0" w:after="0" w:afterAutospacing="0"/>
        <w:jc w:val="both"/>
        <w:rPr>
          <w:color w:val="5E6466"/>
        </w:rPr>
      </w:pPr>
      <w:r w:rsidRPr="00BA3AA4">
        <w:rPr>
          <w:rStyle w:val="rvts78012"/>
          <w:b/>
          <w:bCs/>
          <w:color w:val="5E6466"/>
          <w:bdr w:val="none" w:sz="0" w:space="0" w:color="auto" w:frame="1"/>
        </w:rPr>
        <w:t>11. Постарайтесь избавиться от непродуктивного чувства вины за проступки своего ребенка.</w:t>
      </w:r>
    </w:p>
    <w:p w:rsidR="00D74DBE" w:rsidRPr="00BA3AA4" w:rsidRDefault="00D74DBE" w:rsidP="00857DC9">
      <w:pPr>
        <w:pStyle w:val="paragraphjustify"/>
        <w:spacing w:before="0" w:beforeAutospacing="0" w:after="0" w:afterAutospacing="0"/>
        <w:jc w:val="both"/>
        <w:rPr>
          <w:color w:val="5E6466"/>
        </w:rPr>
      </w:pPr>
      <w:r w:rsidRPr="00BA3AA4">
        <w:rPr>
          <w:rStyle w:val="textdefault"/>
          <w:color w:val="5E6466"/>
          <w:bdr w:val="none" w:sz="0" w:space="0" w:color="auto" w:frame="1"/>
        </w:rPr>
        <w:t>Независимо от того, на какой стадии реабилитации подросток находится, следуйте правилу: перестаньте искать виноватых. Если он достаточно взрослый, чтобы не выполнять ваших требований, значит, взрослый и для того, чтобы отвечать за свое поведение. Вы все равно не сможете прожить его жизнь за него и не корить себя понапрасну. Даже, если вы найдете причину его порока в недостатках ваших методов воспитания, вы ничего не сможете изменить.</w:t>
      </w:r>
    </w:p>
    <w:p w:rsidR="00D74DBE" w:rsidRPr="00BA3AA4" w:rsidRDefault="00D74DBE" w:rsidP="00857DC9">
      <w:pPr>
        <w:pStyle w:val="paragraphjustify"/>
        <w:spacing w:before="0" w:beforeAutospacing="0" w:after="0" w:afterAutospacing="0"/>
        <w:jc w:val="both"/>
        <w:rPr>
          <w:color w:val="5E6466"/>
        </w:rPr>
      </w:pPr>
      <w:r w:rsidRPr="00BA3AA4">
        <w:rPr>
          <w:rStyle w:val="textdefault"/>
          <w:color w:val="5E6466"/>
          <w:bdr w:val="none" w:sz="0" w:space="0" w:color="auto" w:frame="1"/>
        </w:rPr>
        <w:t>Не пугайте. Не угрожайте. Не читайте нотаций. Не устраивайте истерик. Если подростку удастся спровоцировать вас на грубость, он получит полное моральное право на употребление наркотиков, заглушая обиду и чувство вины. Не поддавайтесь на провокации, не теряйте контроля над собой. Ни на день не отказывайтесь от борьбы с зависимостью; убеждайте: наркотики – смертельно опасны, тебе это не нужно, ты можешь справиться с этим, если сам захочешь и обратишься за помощью. Ставьте перед подростком конкретные задачи на короткие промежутки времени. Ставьте условия, поддерживайте его только в том, что не связано с наркотиками.</w:t>
      </w:r>
    </w:p>
    <w:p w:rsidR="00D74DBE" w:rsidRPr="00BA3AA4" w:rsidRDefault="00D74DBE" w:rsidP="00857DC9">
      <w:pPr>
        <w:pStyle w:val="paragraphjustify"/>
        <w:spacing w:before="0" w:beforeAutospacing="0" w:after="0" w:afterAutospacing="0"/>
        <w:jc w:val="both"/>
        <w:rPr>
          <w:color w:val="5E6466"/>
        </w:rPr>
      </w:pPr>
      <w:r w:rsidRPr="00BA3AA4">
        <w:rPr>
          <w:rStyle w:val="rvts78012"/>
          <w:b/>
          <w:bCs/>
          <w:color w:val="5E6466"/>
          <w:bdr w:val="none" w:sz="0" w:space="0" w:color="auto" w:frame="1"/>
        </w:rPr>
        <w:t>12. Не помогайте подростку поддерживать его аддикцию.</w:t>
      </w:r>
    </w:p>
    <w:p w:rsidR="00D74DBE" w:rsidRPr="00BA3AA4" w:rsidRDefault="00D74DBE" w:rsidP="00857DC9">
      <w:pPr>
        <w:pStyle w:val="paragraphjustify"/>
        <w:spacing w:before="0" w:beforeAutospacing="0" w:after="0" w:afterAutospacing="0"/>
        <w:jc w:val="both"/>
        <w:rPr>
          <w:color w:val="5E6466"/>
        </w:rPr>
      </w:pPr>
      <w:r w:rsidRPr="00BA3AA4">
        <w:rPr>
          <w:rStyle w:val="textdefault"/>
          <w:color w:val="5E6466"/>
          <w:bdr w:val="none" w:sz="0" w:space="0" w:color="auto" w:frame="1"/>
        </w:rPr>
        <w:t>Не потакайте все увеличивающимся капризам и выпрашиванию денег. Добивайте одинакового отношения к этому всей семьи. Не верьте подростку на слово. Не давайте обхитрить себя. Не верьте его обещаниям, верьте только делам. Не покрывайте подростка, не давайте деньги, не отдавайте за него долги, не решайте его проблемы. Не делайте за подростка ничего из того, что он может и должен сделать сам. Он должен столкнуться лицом к лицу с негативными последствиями употребления наркотиков, иначе он не захочет освободиться от зависимости. Отношения с наркозависимым необходимо строить на твердых правилах, не подверженных изменению. Он точно должен знать, как вы относитесь к той или иной его выходке или проступку и что предпримите в ответ. И если он нарушил оговоренное правило, вам лучше следовать своим обещаниям до конца. Вы должны быть исключительно правдивы и принципиальны с подростком. Если он знает, что ему могут солгать, он не будет ни доверять вам, ни выполнять ваши условия.</w:t>
      </w:r>
    </w:p>
    <w:p w:rsidR="00D74DBE" w:rsidRPr="00BA3AA4" w:rsidRDefault="00D74DBE" w:rsidP="00857DC9">
      <w:pPr>
        <w:pStyle w:val="paragraphjustify"/>
        <w:spacing w:before="0" w:beforeAutospacing="0" w:after="0" w:afterAutospacing="0"/>
        <w:jc w:val="both"/>
        <w:rPr>
          <w:color w:val="5E6466"/>
        </w:rPr>
      </w:pPr>
      <w:r w:rsidRPr="00BA3AA4">
        <w:rPr>
          <w:rStyle w:val="rvts78012"/>
          <w:b/>
          <w:bCs/>
          <w:color w:val="5E6466"/>
          <w:bdr w:val="none" w:sz="0" w:space="0" w:color="auto" w:frame="1"/>
        </w:rPr>
        <w:t>13. Не стоит скрывать правду о том, что ваш ребенок употребляет наркотики, от родных и друзей.</w:t>
      </w:r>
    </w:p>
    <w:p w:rsidR="00D74DBE" w:rsidRPr="00BA3AA4" w:rsidRDefault="00D74DBE" w:rsidP="00857DC9">
      <w:pPr>
        <w:pStyle w:val="paragraphjustify"/>
        <w:spacing w:before="0" w:beforeAutospacing="0" w:after="0" w:afterAutospacing="0"/>
        <w:jc w:val="both"/>
        <w:rPr>
          <w:color w:val="5E6466"/>
        </w:rPr>
      </w:pPr>
      <w:r w:rsidRPr="00BA3AA4">
        <w:rPr>
          <w:rStyle w:val="textdefault"/>
          <w:color w:val="5E6466"/>
          <w:bdr w:val="none" w:sz="0" w:space="0" w:color="auto" w:frame="1"/>
        </w:rPr>
        <w:t>Он может пользоваться неосведомленностью окружающих, чтобы выманивать деньги на покупку дурмана. Такое ваше поведение он расценивает как неявное согласие с употреблением (по принципу: «если окружающие ни о чем не догадываются – значит, я не так уж сильно отличаюсь от нормальных людей, значит все не так страшно»). Главное же в том, что, скрывая свое несчастье от знакомых, друзей и родных, вы остаетесь с проблемой один на один. Если родители друзей вашего ребенка не будут знать о его проблеме, у него будет больше шансов сделать наркоманами детей, пока еще не знакомых с наркотиками. И вы тогда не сможете простить себе это. Другие родители при подходящем случае не смогут удержать его от преступления, если не будут понимать его мотивы. Стремительное распространение наркотиков во многом связано с молчанием людей.</w:t>
      </w:r>
    </w:p>
    <w:p w:rsidR="00D74DBE" w:rsidRPr="00BA3AA4" w:rsidRDefault="00D74DBE" w:rsidP="00857DC9">
      <w:pPr>
        <w:pStyle w:val="paragraphjustify"/>
        <w:spacing w:before="0" w:beforeAutospacing="0" w:after="0" w:afterAutospacing="0"/>
        <w:jc w:val="both"/>
        <w:rPr>
          <w:color w:val="5E6466"/>
        </w:rPr>
      </w:pPr>
      <w:r w:rsidRPr="00BA3AA4">
        <w:rPr>
          <w:rStyle w:val="rvts78012"/>
          <w:b/>
          <w:bCs/>
          <w:color w:val="5E6466"/>
          <w:bdr w:val="none" w:sz="0" w:space="0" w:color="auto" w:frame="1"/>
        </w:rPr>
        <w:t>14. Поддерживаете любые позитивные проявления.</w:t>
      </w:r>
    </w:p>
    <w:p w:rsidR="00D74DBE" w:rsidRPr="00BA3AA4" w:rsidRDefault="00D74DBE" w:rsidP="00857DC9">
      <w:pPr>
        <w:pStyle w:val="paragraphjustify"/>
        <w:spacing w:before="0" w:beforeAutospacing="0" w:after="0" w:afterAutospacing="0"/>
        <w:jc w:val="both"/>
        <w:rPr>
          <w:color w:val="5E6466"/>
        </w:rPr>
      </w:pPr>
      <w:r w:rsidRPr="00BA3AA4">
        <w:rPr>
          <w:rStyle w:val="textdefault"/>
          <w:color w:val="5E6466"/>
          <w:bdr w:val="none" w:sz="0" w:space="0" w:color="auto" w:frame="1"/>
        </w:rPr>
        <w:t>Выражайте веру в его возможности. Убеждайте в необходимости отказа от наркотиков. Загружайте его работой по дому, даче, занятиями спортом, прикладным искусством, контролируйте темпы и качество работы. При этом сохраняйте контакты с подростком и его доверие. Ему нужна ваша поддержка и вера. Больше времени проводите вместе с ним, не выпуская из поля зрения, не давая воссоединиться с друзьями-наркоманами. Чаще посещайте школу, действуйте согласованно с педагогами (факт наркотизации все равно долго не скроешь).</w:t>
      </w:r>
    </w:p>
    <w:p w:rsidR="00D74DBE" w:rsidRPr="00BA3AA4" w:rsidRDefault="00D74DBE" w:rsidP="00857DC9">
      <w:pPr>
        <w:pStyle w:val="paragraphjustify"/>
        <w:spacing w:before="0" w:beforeAutospacing="0" w:after="0" w:afterAutospacing="0"/>
        <w:jc w:val="both"/>
        <w:rPr>
          <w:color w:val="5E6466"/>
        </w:rPr>
      </w:pPr>
      <w:r w:rsidRPr="00BA3AA4">
        <w:rPr>
          <w:rStyle w:val="rvts78012"/>
          <w:b/>
          <w:bCs/>
          <w:color w:val="5E6466"/>
          <w:bdr w:val="none" w:sz="0" w:space="0" w:color="auto" w:frame="1"/>
        </w:rPr>
        <w:t>15. Не давайте зависимому командовать в семье и разрушать ее.</w:t>
      </w:r>
    </w:p>
    <w:p w:rsidR="00D74DBE" w:rsidRPr="00BA3AA4" w:rsidRDefault="00D74DBE" w:rsidP="00857DC9">
      <w:pPr>
        <w:pStyle w:val="paragraphjustify"/>
        <w:spacing w:before="0" w:beforeAutospacing="0" w:after="0" w:afterAutospacing="0"/>
        <w:jc w:val="both"/>
        <w:rPr>
          <w:color w:val="5E6466"/>
        </w:rPr>
      </w:pPr>
      <w:r w:rsidRPr="00BA3AA4">
        <w:rPr>
          <w:rStyle w:val="textdefault"/>
          <w:color w:val="5E6466"/>
          <w:bdr w:val="none" w:sz="0" w:space="0" w:color="auto" w:frame="1"/>
        </w:rPr>
        <w:t>Не подчиняйте его желаниям и требованиям интересы семьи. Помните, что подросток – это не вся семья. Семья должна жить нормальной жизнью, иначе она разрушится сама и не сможет помочь подростку. Вы не должны забывать, что у вас есть своя собственная жизнь, за которую отвечаете только вы. Займитесь своей жизнью и жизнью своей семьи.</w:t>
      </w:r>
    </w:p>
    <w:p w:rsidR="00D74DBE" w:rsidRPr="00BA3AA4" w:rsidRDefault="00D74DBE" w:rsidP="00857DC9">
      <w:pPr>
        <w:spacing w:after="0" w:line="240" w:lineRule="auto"/>
        <w:rPr>
          <w:rFonts w:ascii="Times New Roman" w:hAnsi="Times New Roman"/>
          <w:b/>
          <w:bCs/>
          <w:color w:val="FF8C00"/>
          <w:sz w:val="24"/>
          <w:szCs w:val="24"/>
          <w:lang w:eastAsia="ru-RU"/>
        </w:rPr>
      </w:pPr>
    </w:p>
    <w:p w:rsidR="00D74DBE" w:rsidRDefault="00D74DBE" w:rsidP="00857DC9">
      <w:pPr>
        <w:spacing w:after="0" w:line="240" w:lineRule="auto"/>
        <w:jc w:val="center"/>
        <w:rPr>
          <w:rFonts w:ascii="Arial" w:hAnsi="Arial" w:cs="Arial"/>
          <w:b/>
          <w:bCs/>
          <w:color w:val="FF8C00"/>
          <w:sz w:val="20"/>
          <w:lang w:val="en-US" w:eastAsia="ru-RU"/>
        </w:rPr>
      </w:pPr>
    </w:p>
    <w:p w:rsidR="00D74DBE" w:rsidRDefault="00D74DBE" w:rsidP="00857DC9">
      <w:pPr>
        <w:spacing w:after="0" w:line="240" w:lineRule="auto"/>
        <w:jc w:val="center"/>
        <w:rPr>
          <w:rFonts w:ascii="Arial" w:hAnsi="Arial" w:cs="Arial"/>
          <w:b/>
          <w:bCs/>
          <w:color w:val="FF8C00"/>
          <w:sz w:val="20"/>
          <w:lang w:val="en-US" w:eastAsia="ru-RU"/>
        </w:rPr>
      </w:pPr>
    </w:p>
    <w:p w:rsidR="00D74DBE" w:rsidRDefault="00D74DBE" w:rsidP="00857DC9">
      <w:pPr>
        <w:spacing w:after="0" w:line="240" w:lineRule="auto"/>
        <w:jc w:val="center"/>
        <w:rPr>
          <w:rFonts w:ascii="Arial" w:hAnsi="Arial" w:cs="Arial"/>
          <w:b/>
          <w:bCs/>
          <w:color w:val="FF8C00"/>
          <w:sz w:val="20"/>
          <w:lang w:val="en-US" w:eastAsia="ru-RU"/>
        </w:rPr>
      </w:pPr>
    </w:p>
    <w:p w:rsidR="00D74DBE" w:rsidRPr="00BA3AA4" w:rsidRDefault="00D74DBE" w:rsidP="00857DC9">
      <w:pPr>
        <w:spacing w:after="0" w:line="240" w:lineRule="auto"/>
        <w:jc w:val="center"/>
        <w:rPr>
          <w:rFonts w:ascii="Times New Roman" w:hAnsi="Times New Roman"/>
          <w:color w:val="5E6466"/>
          <w:sz w:val="24"/>
          <w:szCs w:val="24"/>
          <w:lang w:eastAsia="ru-RU"/>
        </w:rPr>
      </w:pPr>
      <w:r w:rsidRPr="00BA3AA4">
        <w:rPr>
          <w:rFonts w:ascii="Times New Roman" w:hAnsi="Times New Roman"/>
          <w:b/>
          <w:bCs/>
          <w:color w:val="FF8C00"/>
          <w:sz w:val="24"/>
          <w:szCs w:val="24"/>
          <w:lang w:eastAsia="ru-RU"/>
        </w:rPr>
        <w:t>Типичные ошибки</w:t>
      </w:r>
    </w:p>
    <w:p w:rsidR="00D74DBE" w:rsidRPr="00BA3AA4" w:rsidRDefault="00D74DBE" w:rsidP="00857DC9">
      <w:pPr>
        <w:spacing w:after="0" w:line="240" w:lineRule="auto"/>
        <w:rPr>
          <w:rFonts w:ascii="Times New Roman" w:hAnsi="Times New Roman"/>
          <w:color w:val="5E6466"/>
          <w:sz w:val="24"/>
          <w:szCs w:val="24"/>
          <w:lang w:eastAsia="ru-RU"/>
        </w:rPr>
      </w:pPr>
      <w:r w:rsidRPr="00BA3AA4">
        <w:rPr>
          <w:rFonts w:ascii="Times New Roman" w:hAnsi="Times New Roman"/>
          <w:color w:val="5E6466"/>
          <w:sz w:val="24"/>
          <w:szCs w:val="24"/>
          <w:lang w:eastAsia="ru-RU"/>
        </w:rPr>
        <w:t> </w:t>
      </w:r>
    </w:p>
    <w:p w:rsidR="00D74DBE" w:rsidRPr="00BA3AA4" w:rsidRDefault="00D74DBE" w:rsidP="00857DC9">
      <w:pPr>
        <w:spacing w:after="0" w:line="240" w:lineRule="auto"/>
        <w:jc w:val="both"/>
        <w:rPr>
          <w:rFonts w:ascii="Times New Roman" w:hAnsi="Times New Roman"/>
          <w:color w:val="5E6466"/>
          <w:sz w:val="24"/>
          <w:szCs w:val="24"/>
          <w:lang w:eastAsia="ru-RU"/>
        </w:rPr>
      </w:pPr>
      <w:r w:rsidRPr="00BA3AA4">
        <w:rPr>
          <w:rFonts w:ascii="Times New Roman" w:hAnsi="Times New Roman"/>
          <w:b/>
          <w:bCs/>
          <w:color w:val="5E6466"/>
          <w:sz w:val="24"/>
          <w:szCs w:val="24"/>
          <w:lang w:eastAsia="ru-RU"/>
        </w:rPr>
        <w:t>Типичные ошибки родственников, которые способствуют развитию наркомании. Это анти-правила, т.е. то, чего делать ни в коем случае нельзя:</w:t>
      </w:r>
    </w:p>
    <w:p w:rsidR="00D74DBE" w:rsidRPr="00BA3AA4" w:rsidRDefault="00D74DBE" w:rsidP="00857DC9">
      <w:pPr>
        <w:spacing w:after="0" w:line="240" w:lineRule="auto"/>
        <w:jc w:val="both"/>
        <w:rPr>
          <w:rFonts w:ascii="Times New Roman" w:hAnsi="Times New Roman"/>
          <w:color w:val="5E6466"/>
          <w:sz w:val="24"/>
          <w:szCs w:val="24"/>
          <w:lang w:eastAsia="ru-RU"/>
        </w:rPr>
      </w:pPr>
      <w:r w:rsidRPr="00BA3AA4">
        <w:rPr>
          <w:rFonts w:ascii="Times New Roman" w:hAnsi="Times New Roman"/>
          <w:b/>
          <w:bCs/>
          <w:color w:val="5E6466"/>
          <w:sz w:val="24"/>
          <w:szCs w:val="24"/>
          <w:lang w:eastAsia="ru-RU"/>
        </w:rPr>
        <w:t> </w:t>
      </w:r>
    </w:p>
    <w:p w:rsidR="00D74DBE" w:rsidRPr="00BA3AA4" w:rsidRDefault="00D74DBE" w:rsidP="00857DC9">
      <w:pPr>
        <w:numPr>
          <w:ilvl w:val="0"/>
          <w:numId w:val="2"/>
        </w:numPr>
        <w:spacing w:after="0" w:line="240" w:lineRule="auto"/>
        <w:ind w:left="200"/>
        <w:rPr>
          <w:rFonts w:ascii="Times New Roman" w:hAnsi="Times New Roman"/>
          <w:color w:val="5E6466"/>
          <w:sz w:val="24"/>
          <w:szCs w:val="24"/>
          <w:lang w:eastAsia="ru-RU"/>
        </w:rPr>
      </w:pPr>
      <w:r w:rsidRPr="00BA3AA4">
        <w:rPr>
          <w:rFonts w:ascii="Times New Roman" w:hAnsi="Times New Roman"/>
          <w:color w:val="5E6466"/>
          <w:sz w:val="24"/>
          <w:szCs w:val="24"/>
          <w:lang w:eastAsia="ru-RU"/>
        </w:rPr>
        <w:t>Питать иллюзии, что вы сами сможете справиться с химической зависимостью близкого, что в состоянии его переделать.</w:t>
      </w:r>
    </w:p>
    <w:p w:rsidR="00D74DBE" w:rsidRPr="00BA3AA4" w:rsidRDefault="00D74DBE" w:rsidP="00857DC9">
      <w:pPr>
        <w:numPr>
          <w:ilvl w:val="0"/>
          <w:numId w:val="2"/>
        </w:numPr>
        <w:spacing w:after="0" w:line="240" w:lineRule="auto"/>
        <w:ind w:left="200"/>
        <w:rPr>
          <w:rFonts w:ascii="Times New Roman" w:hAnsi="Times New Roman"/>
          <w:color w:val="5E6466"/>
          <w:sz w:val="24"/>
          <w:szCs w:val="24"/>
          <w:lang w:eastAsia="ru-RU"/>
        </w:rPr>
      </w:pPr>
      <w:r w:rsidRPr="00BA3AA4">
        <w:rPr>
          <w:rFonts w:ascii="Times New Roman" w:hAnsi="Times New Roman"/>
          <w:color w:val="5E6466"/>
          <w:sz w:val="24"/>
          <w:szCs w:val="24"/>
          <w:lang w:eastAsia="ru-RU"/>
        </w:rPr>
        <w:t>Никогда не говорить с наркоманом о его зависимости, бояться его расстроить, бояться, что это может привести к скандалу, срыву.</w:t>
      </w:r>
    </w:p>
    <w:p w:rsidR="00D74DBE" w:rsidRPr="00BA3AA4" w:rsidRDefault="00D74DBE" w:rsidP="00857DC9">
      <w:pPr>
        <w:numPr>
          <w:ilvl w:val="0"/>
          <w:numId w:val="2"/>
        </w:numPr>
        <w:spacing w:after="0" w:line="240" w:lineRule="auto"/>
        <w:ind w:left="200"/>
        <w:rPr>
          <w:rFonts w:ascii="Times New Roman" w:hAnsi="Times New Roman"/>
          <w:color w:val="5E6466"/>
          <w:sz w:val="24"/>
          <w:szCs w:val="24"/>
          <w:lang w:eastAsia="ru-RU"/>
        </w:rPr>
      </w:pPr>
      <w:r w:rsidRPr="00BA3AA4">
        <w:rPr>
          <w:rFonts w:ascii="Times New Roman" w:hAnsi="Times New Roman"/>
          <w:color w:val="5E6466"/>
          <w:sz w:val="24"/>
          <w:szCs w:val="24"/>
          <w:lang w:eastAsia="ru-RU"/>
        </w:rPr>
        <w:t>Никогда не говорить ни с кем вне дома о наличии в семье наркомана, считая, что это стыдно, устраивать из этого семейную тайну, а людям, столкнувшимся с этим лгать и покрывать перед ними наркомана.</w:t>
      </w:r>
    </w:p>
    <w:p w:rsidR="00D74DBE" w:rsidRPr="00BA3AA4" w:rsidRDefault="00D74DBE" w:rsidP="00857DC9">
      <w:pPr>
        <w:numPr>
          <w:ilvl w:val="0"/>
          <w:numId w:val="2"/>
        </w:numPr>
        <w:spacing w:after="0" w:line="240" w:lineRule="auto"/>
        <w:ind w:left="200"/>
        <w:rPr>
          <w:rFonts w:ascii="Times New Roman" w:hAnsi="Times New Roman"/>
          <w:color w:val="5E6466"/>
          <w:sz w:val="24"/>
          <w:szCs w:val="24"/>
          <w:lang w:eastAsia="ru-RU"/>
        </w:rPr>
      </w:pPr>
      <w:r w:rsidRPr="00BA3AA4">
        <w:rPr>
          <w:rFonts w:ascii="Times New Roman" w:hAnsi="Times New Roman"/>
          <w:color w:val="5E6466"/>
          <w:sz w:val="24"/>
          <w:szCs w:val="24"/>
          <w:lang w:eastAsia="ru-RU"/>
        </w:rPr>
        <w:t>Строить семейные отношения так, что наркоман в них - центральное лицо, строить семейные планы, учитывая употребляет он или нет, стараться не приглашать друзей в дом, когда он в употреблении.</w:t>
      </w:r>
    </w:p>
    <w:p w:rsidR="00D74DBE" w:rsidRPr="00BA3AA4" w:rsidRDefault="00D74DBE" w:rsidP="00857DC9">
      <w:pPr>
        <w:numPr>
          <w:ilvl w:val="0"/>
          <w:numId w:val="2"/>
        </w:numPr>
        <w:spacing w:after="0" w:line="240" w:lineRule="auto"/>
        <w:ind w:left="200"/>
        <w:rPr>
          <w:rFonts w:ascii="Times New Roman" w:hAnsi="Times New Roman"/>
          <w:color w:val="5E6466"/>
          <w:sz w:val="24"/>
          <w:szCs w:val="24"/>
          <w:lang w:eastAsia="ru-RU"/>
        </w:rPr>
      </w:pPr>
      <w:r w:rsidRPr="00BA3AA4">
        <w:rPr>
          <w:rFonts w:ascii="Times New Roman" w:hAnsi="Times New Roman"/>
          <w:color w:val="5E6466"/>
          <w:sz w:val="24"/>
          <w:szCs w:val="24"/>
          <w:lang w:eastAsia="ru-RU"/>
        </w:rPr>
        <w:t>Опасаться доставить наркоману страдания и неудобства. Если он лежит пластом, испачкал грязью или рвотой свой лучший костюм, наделал долгов, не пошёл на работу или на учебу – приводить все БЕЗ НЕГО в порядок.</w:t>
      </w:r>
    </w:p>
    <w:p w:rsidR="00D74DBE" w:rsidRPr="00BA3AA4" w:rsidRDefault="00D74DBE" w:rsidP="00857DC9">
      <w:pPr>
        <w:numPr>
          <w:ilvl w:val="0"/>
          <w:numId w:val="2"/>
        </w:numPr>
        <w:spacing w:after="0" w:line="240" w:lineRule="auto"/>
        <w:ind w:left="200"/>
        <w:rPr>
          <w:rFonts w:ascii="Times New Roman" w:hAnsi="Times New Roman"/>
          <w:color w:val="5E6466"/>
          <w:sz w:val="24"/>
          <w:szCs w:val="24"/>
          <w:lang w:eastAsia="ru-RU"/>
        </w:rPr>
      </w:pPr>
      <w:r w:rsidRPr="00BA3AA4">
        <w:rPr>
          <w:rFonts w:ascii="Times New Roman" w:hAnsi="Times New Roman"/>
          <w:color w:val="5E6466"/>
          <w:sz w:val="24"/>
          <w:szCs w:val="24"/>
          <w:lang w:eastAsia="ru-RU"/>
        </w:rPr>
        <w:t>Решать все проблемы за него, думая, что он не годится для принятия ответственных решений, и что вы сами знаете как сделать лучше. Строить отношения так, что все другие члены семьи (даже младшие дети) должны вести себя более ответственно, потому что в семье наркоман.</w:t>
      </w:r>
    </w:p>
    <w:p w:rsidR="00D74DBE" w:rsidRPr="00BA3AA4" w:rsidRDefault="00D74DBE" w:rsidP="00857DC9">
      <w:pPr>
        <w:numPr>
          <w:ilvl w:val="0"/>
          <w:numId w:val="2"/>
        </w:numPr>
        <w:spacing w:after="0" w:line="240" w:lineRule="auto"/>
        <w:ind w:left="200"/>
        <w:rPr>
          <w:rFonts w:ascii="Times New Roman" w:hAnsi="Times New Roman"/>
          <w:color w:val="5E6466"/>
          <w:sz w:val="24"/>
          <w:szCs w:val="24"/>
          <w:lang w:eastAsia="ru-RU"/>
        </w:rPr>
      </w:pPr>
      <w:r w:rsidRPr="00BA3AA4">
        <w:rPr>
          <w:rFonts w:ascii="Times New Roman" w:hAnsi="Times New Roman"/>
          <w:color w:val="5E6466"/>
          <w:sz w:val="24"/>
          <w:szCs w:val="24"/>
          <w:lang w:eastAsia="ru-RU"/>
        </w:rPr>
        <w:t>Игнорировать проблемы всех остальных в семье, воспринимать их как нечто незначительное или как досадную помеху, относясь к ним в стиле: «Без тебя хватает забот».</w:t>
      </w:r>
    </w:p>
    <w:p w:rsidR="00D74DBE" w:rsidRPr="00BA3AA4" w:rsidRDefault="00D74DBE" w:rsidP="00857DC9">
      <w:pPr>
        <w:numPr>
          <w:ilvl w:val="0"/>
          <w:numId w:val="2"/>
        </w:numPr>
        <w:spacing w:after="0" w:line="240" w:lineRule="auto"/>
        <w:ind w:left="200"/>
        <w:rPr>
          <w:rFonts w:ascii="Times New Roman" w:hAnsi="Times New Roman"/>
          <w:color w:val="5E6466"/>
          <w:sz w:val="24"/>
          <w:szCs w:val="24"/>
          <w:lang w:eastAsia="ru-RU"/>
        </w:rPr>
      </w:pPr>
      <w:r w:rsidRPr="00BA3AA4">
        <w:rPr>
          <w:rFonts w:ascii="Times New Roman" w:hAnsi="Times New Roman"/>
          <w:color w:val="5E6466"/>
          <w:sz w:val="24"/>
          <w:szCs w:val="24"/>
          <w:lang w:eastAsia="ru-RU"/>
        </w:rPr>
        <w:t>Свыкаться с агрессией наркомана, а временами и с насилием (моральным или физическим), объяснять младшим членам семьи, что взрослым разрешается иногда вести себя подобным образом, но дети будут наказаны, если начнут копировать взрослых.</w:t>
      </w:r>
    </w:p>
    <w:p w:rsidR="00D74DBE" w:rsidRPr="00BA3AA4" w:rsidRDefault="00D74DBE" w:rsidP="00857DC9">
      <w:pPr>
        <w:numPr>
          <w:ilvl w:val="0"/>
          <w:numId w:val="2"/>
        </w:numPr>
        <w:spacing w:after="0" w:line="240" w:lineRule="auto"/>
        <w:ind w:left="200"/>
        <w:rPr>
          <w:rFonts w:ascii="Times New Roman" w:hAnsi="Times New Roman"/>
          <w:color w:val="5E6466"/>
          <w:sz w:val="24"/>
          <w:szCs w:val="24"/>
          <w:lang w:eastAsia="ru-RU"/>
        </w:rPr>
      </w:pPr>
      <w:r w:rsidRPr="00BA3AA4">
        <w:rPr>
          <w:rFonts w:ascii="Times New Roman" w:hAnsi="Times New Roman"/>
          <w:color w:val="5E6466"/>
          <w:sz w:val="24"/>
          <w:szCs w:val="24"/>
          <w:lang w:eastAsia="ru-RU"/>
        </w:rPr>
        <w:t>Позволять хим.зависимому управлять настроением близких: когда он счастлив – счастливы все, когда он в состоянии опьянения, агрессивен или полон жалости к себе – все подавлены и замкнуты.</w:t>
      </w:r>
    </w:p>
    <w:p w:rsidR="00D74DBE" w:rsidRPr="00BA3AA4" w:rsidRDefault="00D74DBE" w:rsidP="00857DC9">
      <w:pPr>
        <w:numPr>
          <w:ilvl w:val="0"/>
          <w:numId w:val="2"/>
        </w:numPr>
        <w:spacing w:after="0" w:line="240" w:lineRule="auto"/>
        <w:ind w:left="200"/>
        <w:rPr>
          <w:rFonts w:ascii="Times New Roman" w:hAnsi="Times New Roman"/>
          <w:color w:val="5E6466"/>
          <w:sz w:val="24"/>
          <w:szCs w:val="24"/>
          <w:lang w:eastAsia="ru-RU"/>
        </w:rPr>
      </w:pPr>
      <w:r w:rsidRPr="00BA3AA4">
        <w:rPr>
          <w:rFonts w:ascii="Times New Roman" w:hAnsi="Times New Roman"/>
          <w:color w:val="5E6466"/>
          <w:sz w:val="24"/>
          <w:szCs w:val="24"/>
          <w:lang w:eastAsia="ru-RU"/>
        </w:rPr>
        <w:t>Пытаться отвлечь от наркотиков, придумывать для него полезные и интересные занятия, хобби, развлечения, не расстраивать его, не нервировать, создать "условия" для того, чтобы не употреблял...</w:t>
      </w:r>
    </w:p>
    <w:p w:rsidR="00D74DBE" w:rsidRPr="00BA3AA4" w:rsidRDefault="00D74DBE" w:rsidP="00857DC9">
      <w:pPr>
        <w:numPr>
          <w:ilvl w:val="0"/>
          <w:numId w:val="2"/>
        </w:numPr>
        <w:spacing w:after="0" w:line="240" w:lineRule="auto"/>
        <w:ind w:left="200"/>
        <w:rPr>
          <w:rFonts w:ascii="Times New Roman" w:hAnsi="Times New Roman"/>
          <w:color w:val="5E6466"/>
          <w:sz w:val="24"/>
          <w:szCs w:val="24"/>
          <w:lang w:eastAsia="ru-RU"/>
        </w:rPr>
      </w:pPr>
      <w:r w:rsidRPr="00BA3AA4">
        <w:rPr>
          <w:rFonts w:ascii="Times New Roman" w:hAnsi="Times New Roman"/>
          <w:color w:val="5E6466"/>
          <w:sz w:val="24"/>
          <w:szCs w:val="24"/>
          <w:lang w:eastAsia="ru-RU"/>
        </w:rPr>
        <w:t>Питать иллюзии, что главное в семье - удержать химически зависимого от грядущего употребления, останавливать его, препятствовать, а все остальное вторично.</w:t>
      </w:r>
    </w:p>
    <w:p w:rsidR="00D74DBE" w:rsidRDefault="00D74DBE" w:rsidP="00BA3AA4">
      <w:pPr>
        <w:jc w:val="center"/>
        <w:rPr>
          <w:rFonts w:ascii="Arial CYR" w:hAnsi="Arial CYR" w:cs="Arial CYR"/>
          <w:color w:val="283555"/>
          <w:sz w:val="13"/>
          <w:szCs w:val="13"/>
          <w:lang w:eastAsia="ru-RU"/>
        </w:rPr>
      </w:pPr>
      <w:r>
        <w:rPr>
          <w:rFonts w:ascii="Times New Roman" w:hAnsi="Times New Roman"/>
          <w:color w:val="283555"/>
          <w:sz w:val="24"/>
          <w:szCs w:val="24"/>
          <w:lang w:eastAsia="ru-RU"/>
        </w:rPr>
        <w:br w:type="page"/>
      </w:r>
      <w:r>
        <w:rPr>
          <w:rFonts w:ascii="Arial" w:hAnsi="Arial" w:cs="Arial"/>
          <w:b/>
          <w:bCs/>
          <w:color w:val="FF8C00"/>
          <w:sz w:val="20"/>
          <w:szCs w:val="20"/>
          <w:shd w:val="clear" w:color="auto" w:fill="FFFFFF"/>
        </w:rPr>
        <w:t>Советы родителям</w:t>
      </w:r>
    </w:p>
    <w:p w:rsidR="00D74DBE" w:rsidRPr="00BA3AA4" w:rsidRDefault="00D74DBE" w:rsidP="00A83A6F">
      <w:p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Сегодня Вашему сыну или дочери могут предложить наркотики везде: на улице, дискотеке, спортивной секции, в школе. Наиболее часто в употребление наркотиков вовлекаются подростки 12-18 лет.</w:t>
      </w:r>
    </w:p>
    <w:p w:rsidR="00D74DBE" w:rsidRPr="00BA3AA4" w:rsidRDefault="00D74DBE" w:rsidP="00857DC9">
      <w:p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Часто родители узнают о том, что их ребенок принимает наркотики далеко не сразу. Чтобы не запустить этот процесс, постарайтесь внимательно относиться ко всем изменениям в поведении Вашего ребенка и в его распорядке дня. Изменения могут быть следующими:</w:t>
      </w:r>
    </w:p>
    <w:p w:rsidR="00D74DBE" w:rsidRPr="00BA3AA4" w:rsidRDefault="00D74DBE" w:rsidP="00857DC9">
      <w:pPr>
        <w:numPr>
          <w:ilvl w:val="0"/>
          <w:numId w:val="3"/>
        </w:num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Подросток поздно ложится спать, поздно встает утром с постели;</w:t>
      </w:r>
    </w:p>
    <w:p w:rsidR="00D74DBE" w:rsidRPr="00BA3AA4" w:rsidRDefault="00D74DBE" w:rsidP="00857DC9">
      <w:pPr>
        <w:numPr>
          <w:ilvl w:val="0"/>
          <w:numId w:val="3"/>
        </w:num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Проводит больше времени вне дома;</w:t>
      </w:r>
    </w:p>
    <w:p w:rsidR="00D74DBE" w:rsidRPr="00BA3AA4" w:rsidRDefault="00D74DBE" w:rsidP="00857DC9">
      <w:pPr>
        <w:numPr>
          <w:ilvl w:val="0"/>
          <w:numId w:val="3"/>
        </w:num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Проявляет чрезмерную говорливость, повышенную активность;</w:t>
      </w:r>
    </w:p>
    <w:p w:rsidR="00D74DBE" w:rsidRPr="00BA3AA4" w:rsidRDefault="00D74DBE" w:rsidP="00857DC9">
      <w:pPr>
        <w:numPr>
          <w:ilvl w:val="0"/>
          <w:numId w:val="3"/>
        </w:num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Проявляет вялость, заторможенность, апатию;</w:t>
      </w:r>
    </w:p>
    <w:p w:rsidR="00D74DBE" w:rsidRPr="00BA3AA4" w:rsidRDefault="00D74DBE" w:rsidP="00857DC9">
      <w:pPr>
        <w:numPr>
          <w:ilvl w:val="0"/>
          <w:numId w:val="3"/>
        </w:num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Говорит несвязно, заговаривается;</w:t>
      </w:r>
    </w:p>
    <w:p w:rsidR="00D74DBE" w:rsidRPr="00BA3AA4" w:rsidRDefault="00D74DBE" w:rsidP="00857DC9">
      <w:pPr>
        <w:numPr>
          <w:ilvl w:val="0"/>
          <w:numId w:val="3"/>
        </w:num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Движения неуклюжие, порывистые;</w:t>
      </w:r>
    </w:p>
    <w:p w:rsidR="00D74DBE" w:rsidRPr="00BA3AA4" w:rsidRDefault="00D74DBE" w:rsidP="00857DC9">
      <w:pPr>
        <w:numPr>
          <w:ilvl w:val="0"/>
          <w:numId w:val="3"/>
        </w:num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Стал более скрытен;</w:t>
      </w:r>
    </w:p>
    <w:p w:rsidR="00D74DBE" w:rsidRPr="00BA3AA4" w:rsidRDefault="00D74DBE" w:rsidP="00857DC9">
      <w:pPr>
        <w:numPr>
          <w:ilvl w:val="0"/>
          <w:numId w:val="3"/>
        </w:num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Часто агрессивен;</w:t>
      </w:r>
    </w:p>
    <w:p w:rsidR="00D74DBE" w:rsidRPr="00BA3AA4" w:rsidRDefault="00D74DBE" w:rsidP="00857DC9">
      <w:pPr>
        <w:numPr>
          <w:ilvl w:val="0"/>
          <w:numId w:val="3"/>
        </w:num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Потерял интерес к учебе, прежним занятиям и друзьям;</w:t>
      </w:r>
    </w:p>
    <w:p w:rsidR="00D74DBE" w:rsidRPr="00BA3AA4" w:rsidRDefault="00D74DBE" w:rsidP="00857DC9">
      <w:pPr>
        <w:numPr>
          <w:ilvl w:val="0"/>
          <w:numId w:val="3"/>
        </w:num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Увеличил денежные расходы или стал вытаскивать деньги или ценные вещи из дома;</w:t>
      </w:r>
    </w:p>
    <w:p w:rsidR="00D74DBE" w:rsidRPr="00BA3AA4" w:rsidRDefault="00D74DBE" w:rsidP="00857DC9">
      <w:pPr>
        <w:numPr>
          <w:ilvl w:val="0"/>
          <w:numId w:val="3"/>
        </w:num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Проявляет частые перепады в настроении. Несоответствие настроения ситауции: равнодушие в споре или агрессия по пустякам;</w:t>
      </w:r>
    </w:p>
    <w:p w:rsidR="00D74DBE" w:rsidRPr="00BA3AA4" w:rsidRDefault="00D74DBE" w:rsidP="00857DC9">
      <w:pPr>
        <w:numPr>
          <w:ilvl w:val="0"/>
          <w:numId w:val="3"/>
        </w:num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Совершает правонарушения;</w:t>
      </w:r>
    </w:p>
    <w:p w:rsidR="00D74DBE" w:rsidRPr="00BA3AA4" w:rsidRDefault="00D74DBE" w:rsidP="00857DC9">
      <w:pPr>
        <w:numPr>
          <w:ilvl w:val="0"/>
          <w:numId w:val="3"/>
        </w:num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Начал говорить шепотом или на непонятном Вам сленге со своими знакомыми по телефону или часто уединяются с ними в безлюдных местах;</w:t>
      </w:r>
    </w:p>
    <w:p w:rsidR="00D74DBE" w:rsidRPr="00BA3AA4" w:rsidRDefault="00D74DBE" w:rsidP="00857DC9">
      <w:pPr>
        <w:numPr>
          <w:ilvl w:val="0"/>
          <w:numId w:val="3"/>
        </w:num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Завел новых подозрительных друзей или старые друзья стали немного странными;</w:t>
      </w:r>
    </w:p>
    <w:p w:rsidR="00D74DBE" w:rsidRPr="00BA3AA4" w:rsidRDefault="00D74DBE" w:rsidP="00857DC9">
      <w:pPr>
        <w:numPr>
          <w:ilvl w:val="0"/>
          <w:numId w:val="3"/>
        </w:num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Наблюдаются изменения размеров зрачков: их увеличение или сужение независимо от освещения;</w:t>
      </w:r>
    </w:p>
    <w:p w:rsidR="00D74DBE" w:rsidRPr="00BA3AA4" w:rsidRDefault="00D74DBE" w:rsidP="00857DC9">
      <w:pPr>
        <w:numPr>
          <w:ilvl w:val="0"/>
          <w:numId w:val="3"/>
        </w:num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Появление в доме пузырьков, бутылочек, бумажных трубок, закопченных ложечек, капсул.</w:t>
      </w:r>
    </w:p>
    <w:p w:rsidR="00D74DBE" w:rsidRPr="00BA3AA4" w:rsidRDefault="00D74DBE" w:rsidP="00857DC9">
      <w:pPr>
        <w:numPr>
          <w:ilvl w:val="0"/>
          <w:numId w:val="3"/>
        </w:num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Наличие на теле синяков, следов инъекций, порезов. Следы инъекций могут быть на ладонях, голове, других частях тела;</w:t>
      </w:r>
    </w:p>
    <w:p w:rsidR="00D74DBE" w:rsidRPr="00BA3AA4" w:rsidRDefault="00D74DBE" w:rsidP="00857DC9">
      <w:pPr>
        <w:numPr>
          <w:ilvl w:val="0"/>
          <w:numId w:val="3"/>
        </w:num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Наличие шприцов, сушеной травы, непонятных таблеток, порошков, маленьких картинок, напоминающих марки.</w:t>
      </w:r>
    </w:p>
    <w:p w:rsidR="00D74DBE" w:rsidRPr="00BA3AA4" w:rsidRDefault="00D74DBE" w:rsidP="00857DC9">
      <w:pPr>
        <w:numPr>
          <w:ilvl w:val="0"/>
          <w:numId w:val="3"/>
        </w:num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Нельзя допускать, чтобы кто-либо из ближайшего окружения наркомана был заинтересован в его излечении более, нежели он сам. Особенно это относится к родителям.</w:t>
      </w:r>
    </w:p>
    <w:p w:rsidR="00D74DBE" w:rsidRPr="00BA3AA4" w:rsidRDefault="00D74DBE" w:rsidP="00857DC9">
      <w:pPr>
        <w:numPr>
          <w:ilvl w:val="0"/>
          <w:numId w:val="3"/>
        </w:num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Разговоры о наркотиках - единственное и любимое развлечение наркомана. Долгие разговоры с ним на эту тему могут даже доставить удовольствие другим собеседникам (например, если кто-то интересуется своеобразным жаргоном и фольклором наркотической субкультуры), но такие беседы не имеют лечебного значения и с этой точки зрения будут пустой тратой времени.</w:t>
      </w:r>
    </w:p>
    <w:p w:rsidR="00D74DBE" w:rsidRPr="00BA3AA4" w:rsidRDefault="00D74DBE" w:rsidP="00857DC9">
      <w:pPr>
        <w:numPr>
          <w:ilvl w:val="0"/>
          <w:numId w:val="3"/>
        </w:num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Наркоман часто пытается убедить нас, причем нередко весьма впечатляюще, что хочет заняться чем-то серьезным. И чем более мы радуемся его энтузиазму, тем более он чувствует себя так, словно уже осуществил свое намеренье, и обычно этим и ограничивается.</w:t>
      </w:r>
    </w:p>
    <w:p w:rsidR="00D74DBE" w:rsidRPr="00BA3AA4" w:rsidRDefault="00D74DBE" w:rsidP="00857DC9">
      <w:pPr>
        <w:numPr>
          <w:ilvl w:val="0"/>
          <w:numId w:val="3"/>
        </w:num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Наркоманы испытывают более удовольствие, если им удается вернуть в свою среду того, кто пытался вырваться из их круга, поэтому полная смена окружения (например, переезд в другой город или местность) увеличивает шансы подростка на разрыв с группами наркоманов, а тем самым с наркотиками.</w:t>
      </w:r>
    </w:p>
    <w:p w:rsidR="00D74DBE" w:rsidRPr="00BA3AA4" w:rsidRDefault="00D74DBE" w:rsidP="00857DC9">
      <w:p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Что делать?</w:t>
      </w:r>
    </w:p>
    <w:p w:rsidR="00D74DBE" w:rsidRPr="00BA3AA4" w:rsidRDefault="00D74DBE" w:rsidP="00857DC9">
      <w:p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Непаниковать! Не считайте себя виноватыми. Не задабривайте. Не кричите, не запугивайте, не плачьте. Прячьте ценные вещи, не давайте много денег. Не помогайте наркозависимому решать его проблемы с долгами. Будьте как можно более спокойны и тверды.</w:t>
      </w:r>
    </w:p>
    <w:p w:rsidR="00D74DBE" w:rsidRPr="00BA3AA4" w:rsidRDefault="00D74DBE" w:rsidP="00857DC9">
      <w:p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Больше общайтесь с Вашим ребенком в спокойной, доброжелательной форме, не оскорбляя и не отталкивая его. Старайтесь его понять. Общение даст Вам больше реальности о нем и сложившейся ситуации, а Вашему сыну или дочери даст больше реальности о Ваших чувствах и целях относительно его(ее) и сложившейся ситуации.</w:t>
      </w:r>
    </w:p>
    <w:p w:rsidR="00D74DBE" w:rsidRPr="00BA3AA4" w:rsidRDefault="00D74DBE" w:rsidP="00857DC9">
      <w:p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В общении старайтесь выяснить: </w:t>
      </w:r>
      <w:r w:rsidRPr="00BA3AA4">
        <w:rPr>
          <w:rFonts w:ascii="Times New Roman" w:hAnsi="Times New Roman"/>
          <w:color w:val="283555"/>
          <w:sz w:val="24"/>
          <w:szCs w:val="24"/>
          <w:lang w:eastAsia="ru-RU"/>
        </w:rPr>
        <w:br/>
        <w:t>1) какие наркотики, в каком количестве и как давно он употребляет; </w:t>
      </w:r>
      <w:r w:rsidRPr="00BA3AA4">
        <w:rPr>
          <w:rFonts w:ascii="Times New Roman" w:hAnsi="Times New Roman"/>
          <w:color w:val="283555"/>
          <w:sz w:val="24"/>
          <w:szCs w:val="24"/>
          <w:lang w:eastAsia="ru-RU"/>
        </w:rPr>
        <w:br/>
        <w:t>2) где и у кого он берет наркотики; </w:t>
      </w:r>
      <w:r w:rsidRPr="00BA3AA4">
        <w:rPr>
          <w:rFonts w:ascii="Times New Roman" w:hAnsi="Times New Roman"/>
          <w:color w:val="283555"/>
          <w:sz w:val="24"/>
          <w:szCs w:val="24"/>
          <w:lang w:eastAsia="ru-RU"/>
        </w:rPr>
        <w:br/>
        <w:t>3) с кем принимает наркотики.</w:t>
      </w:r>
    </w:p>
    <w:p w:rsidR="00D74DBE" w:rsidRPr="00BA3AA4" w:rsidRDefault="00D74DBE" w:rsidP="00857DC9">
      <w:p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Если подросток пытается скрыть употребление наркотиков, спокойно и твердо скажите, что Вы его любите и доверяете ему, но, чтобы Вы были спокойны, он должен пройти экспертизу на наркотики или экспресс-тест. Наркологическую экспертизу можно сделать в любом наркологическом диспансере. Но сначала можно провести тест на наркотики в домашних условиях, купить тест можно в аптеке.</w:t>
      </w:r>
    </w:p>
    <w:p w:rsidR="00D74DBE" w:rsidRPr="00BA3AA4" w:rsidRDefault="00D74DBE" w:rsidP="00857DC9">
      <w:p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Если Вы не знаете, какой наркотик употребляет Ваш ребенок, то сначала можно сделать мульти-тест, который поможет выявить один из пяти наиболее используемых наркотиков: марихуану, морфин(героин), амфетомин, кокаин, метамфетамин.</w:t>
      </w:r>
    </w:p>
    <w:p w:rsidR="00D74DBE" w:rsidRPr="00BA3AA4" w:rsidRDefault="00D74DBE" w:rsidP="00857DC9">
      <w:pPr>
        <w:shd w:val="clear" w:color="auto" w:fill="FFFFFF"/>
        <w:spacing w:before="100" w:beforeAutospacing="1" w:after="100" w:afterAutospacing="1" w:line="240" w:lineRule="auto"/>
        <w:rPr>
          <w:rFonts w:ascii="Times New Roman" w:hAnsi="Times New Roman"/>
          <w:color w:val="283555"/>
          <w:sz w:val="24"/>
          <w:szCs w:val="24"/>
          <w:lang w:eastAsia="ru-RU"/>
        </w:rPr>
      </w:pPr>
      <w:r w:rsidRPr="00BA3AA4">
        <w:rPr>
          <w:rFonts w:ascii="Times New Roman" w:hAnsi="Times New Roman"/>
          <w:color w:val="283555"/>
          <w:sz w:val="24"/>
          <w:szCs w:val="24"/>
          <w:lang w:eastAsia="ru-RU"/>
        </w:rPr>
        <w:t>Как проводить экспресс-тесты подробно написано в инструкциях к ним.</w:t>
      </w:r>
    </w:p>
    <w:p w:rsidR="00D74DBE" w:rsidRPr="00F97F7C" w:rsidRDefault="00D74DBE" w:rsidP="00857DC9">
      <w:pPr>
        <w:shd w:val="clear" w:color="auto" w:fill="FFFFFF"/>
        <w:spacing w:before="100" w:beforeAutospacing="1" w:after="100" w:afterAutospacing="1" w:line="240" w:lineRule="auto"/>
        <w:rPr>
          <w:rFonts w:ascii="Arial" w:hAnsi="Arial" w:cs="Arial"/>
          <w:color w:val="283555"/>
          <w:sz w:val="13"/>
          <w:szCs w:val="13"/>
          <w:lang w:eastAsia="ru-RU"/>
        </w:rPr>
      </w:pPr>
    </w:p>
    <w:p w:rsidR="00D74DBE" w:rsidRDefault="00D74DBE"/>
    <w:sectPr w:rsidR="00D74DBE" w:rsidSect="00754F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F3EEA"/>
    <w:multiLevelType w:val="multilevel"/>
    <w:tmpl w:val="97C28BB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312F1BE8"/>
    <w:multiLevelType w:val="multilevel"/>
    <w:tmpl w:val="BEC65C8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516B4A2C"/>
    <w:multiLevelType w:val="multilevel"/>
    <w:tmpl w:val="DD0CC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97F7C"/>
    <w:rsid w:val="000052B6"/>
    <w:rsid w:val="00016921"/>
    <w:rsid w:val="000227AD"/>
    <w:rsid w:val="0003529F"/>
    <w:rsid w:val="00037309"/>
    <w:rsid w:val="0005654B"/>
    <w:rsid w:val="000615F0"/>
    <w:rsid w:val="00061B41"/>
    <w:rsid w:val="00062907"/>
    <w:rsid w:val="00063658"/>
    <w:rsid w:val="00067757"/>
    <w:rsid w:val="00086D11"/>
    <w:rsid w:val="00093949"/>
    <w:rsid w:val="000B6D3A"/>
    <w:rsid w:val="000C749D"/>
    <w:rsid w:val="000D41CF"/>
    <w:rsid w:val="000D6A78"/>
    <w:rsid w:val="000F182A"/>
    <w:rsid w:val="00113E5F"/>
    <w:rsid w:val="0012253E"/>
    <w:rsid w:val="001317C0"/>
    <w:rsid w:val="00152A55"/>
    <w:rsid w:val="0015689E"/>
    <w:rsid w:val="00167EB8"/>
    <w:rsid w:val="00176442"/>
    <w:rsid w:val="00177CC8"/>
    <w:rsid w:val="001A29D9"/>
    <w:rsid w:val="001A3A44"/>
    <w:rsid w:val="001A6960"/>
    <w:rsid w:val="001A7A6B"/>
    <w:rsid w:val="001B2320"/>
    <w:rsid w:val="001B3493"/>
    <w:rsid w:val="001B5FF7"/>
    <w:rsid w:val="001C121F"/>
    <w:rsid w:val="001C1A69"/>
    <w:rsid w:val="001F497E"/>
    <w:rsid w:val="001F7A88"/>
    <w:rsid w:val="002010E6"/>
    <w:rsid w:val="00202FE2"/>
    <w:rsid w:val="00207D8A"/>
    <w:rsid w:val="00212EF1"/>
    <w:rsid w:val="00215467"/>
    <w:rsid w:val="00216B37"/>
    <w:rsid w:val="002231E5"/>
    <w:rsid w:val="00236A53"/>
    <w:rsid w:val="00236FA9"/>
    <w:rsid w:val="00240139"/>
    <w:rsid w:val="00252A22"/>
    <w:rsid w:val="002550D9"/>
    <w:rsid w:val="002873A7"/>
    <w:rsid w:val="00297868"/>
    <w:rsid w:val="002A0EDC"/>
    <w:rsid w:val="002A3E67"/>
    <w:rsid w:val="002B7830"/>
    <w:rsid w:val="002C1053"/>
    <w:rsid w:val="002D079E"/>
    <w:rsid w:val="002D40BD"/>
    <w:rsid w:val="002D58C5"/>
    <w:rsid w:val="002D5A9C"/>
    <w:rsid w:val="002E105D"/>
    <w:rsid w:val="002E4591"/>
    <w:rsid w:val="002E4BA3"/>
    <w:rsid w:val="002E5098"/>
    <w:rsid w:val="002F1BF7"/>
    <w:rsid w:val="002F404C"/>
    <w:rsid w:val="002F4170"/>
    <w:rsid w:val="002F79FF"/>
    <w:rsid w:val="003004CD"/>
    <w:rsid w:val="0030627F"/>
    <w:rsid w:val="0030636E"/>
    <w:rsid w:val="003069A6"/>
    <w:rsid w:val="00310CC5"/>
    <w:rsid w:val="003155E1"/>
    <w:rsid w:val="00321694"/>
    <w:rsid w:val="003261F6"/>
    <w:rsid w:val="00326B26"/>
    <w:rsid w:val="00336451"/>
    <w:rsid w:val="003373A1"/>
    <w:rsid w:val="00337B21"/>
    <w:rsid w:val="003436CF"/>
    <w:rsid w:val="0035515C"/>
    <w:rsid w:val="00357131"/>
    <w:rsid w:val="00361C22"/>
    <w:rsid w:val="00370508"/>
    <w:rsid w:val="00373041"/>
    <w:rsid w:val="003757FA"/>
    <w:rsid w:val="0038046D"/>
    <w:rsid w:val="003813B0"/>
    <w:rsid w:val="0038454B"/>
    <w:rsid w:val="00385C91"/>
    <w:rsid w:val="003B1F7C"/>
    <w:rsid w:val="003B371E"/>
    <w:rsid w:val="003B3F96"/>
    <w:rsid w:val="003B7F20"/>
    <w:rsid w:val="003D02BC"/>
    <w:rsid w:val="003D1B44"/>
    <w:rsid w:val="003D23C4"/>
    <w:rsid w:val="003D6391"/>
    <w:rsid w:val="003E0E0B"/>
    <w:rsid w:val="003E61F5"/>
    <w:rsid w:val="00402B5C"/>
    <w:rsid w:val="00406D31"/>
    <w:rsid w:val="00430ADE"/>
    <w:rsid w:val="004377B7"/>
    <w:rsid w:val="0046168A"/>
    <w:rsid w:val="00472D44"/>
    <w:rsid w:val="00476530"/>
    <w:rsid w:val="00490ADA"/>
    <w:rsid w:val="00493A10"/>
    <w:rsid w:val="00493B62"/>
    <w:rsid w:val="00495AE7"/>
    <w:rsid w:val="004A01AE"/>
    <w:rsid w:val="004C141B"/>
    <w:rsid w:val="004C6D7B"/>
    <w:rsid w:val="004D25E2"/>
    <w:rsid w:val="004D7539"/>
    <w:rsid w:val="004E0343"/>
    <w:rsid w:val="005000F6"/>
    <w:rsid w:val="005045BF"/>
    <w:rsid w:val="00505F04"/>
    <w:rsid w:val="00506625"/>
    <w:rsid w:val="00506A69"/>
    <w:rsid w:val="00513177"/>
    <w:rsid w:val="005223BE"/>
    <w:rsid w:val="0052282B"/>
    <w:rsid w:val="005325C7"/>
    <w:rsid w:val="00532670"/>
    <w:rsid w:val="0053499E"/>
    <w:rsid w:val="0053623B"/>
    <w:rsid w:val="00536C3C"/>
    <w:rsid w:val="005406D2"/>
    <w:rsid w:val="00567647"/>
    <w:rsid w:val="005826F8"/>
    <w:rsid w:val="0059054C"/>
    <w:rsid w:val="00593E0B"/>
    <w:rsid w:val="005957EE"/>
    <w:rsid w:val="0059723B"/>
    <w:rsid w:val="005A2209"/>
    <w:rsid w:val="005A724B"/>
    <w:rsid w:val="005C664C"/>
    <w:rsid w:val="005D69BC"/>
    <w:rsid w:val="005E70A1"/>
    <w:rsid w:val="005F4158"/>
    <w:rsid w:val="005F5689"/>
    <w:rsid w:val="0060385B"/>
    <w:rsid w:val="006119DD"/>
    <w:rsid w:val="006130EB"/>
    <w:rsid w:val="006138DA"/>
    <w:rsid w:val="00615B29"/>
    <w:rsid w:val="00617117"/>
    <w:rsid w:val="00620186"/>
    <w:rsid w:val="0063265A"/>
    <w:rsid w:val="00643AD5"/>
    <w:rsid w:val="006924FA"/>
    <w:rsid w:val="006B01CE"/>
    <w:rsid w:val="006B33AE"/>
    <w:rsid w:val="006C2E9F"/>
    <w:rsid w:val="006D1A23"/>
    <w:rsid w:val="006E27CF"/>
    <w:rsid w:val="006E4CE4"/>
    <w:rsid w:val="006E6CCB"/>
    <w:rsid w:val="006F7A96"/>
    <w:rsid w:val="0071684D"/>
    <w:rsid w:val="00726648"/>
    <w:rsid w:val="00754381"/>
    <w:rsid w:val="00754F56"/>
    <w:rsid w:val="00756B8A"/>
    <w:rsid w:val="00762DA4"/>
    <w:rsid w:val="0076591C"/>
    <w:rsid w:val="00767272"/>
    <w:rsid w:val="007703CA"/>
    <w:rsid w:val="00783112"/>
    <w:rsid w:val="007C1433"/>
    <w:rsid w:val="007C5C6B"/>
    <w:rsid w:val="007D7C50"/>
    <w:rsid w:val="007E7FA6"/>
    <w:rsid w:val="00812244"/>
    <w:rsid w:val="00821199"/>
    <w:rsid w:val="00826761"/>
    <w:rsid w:val="00826F4A"/>
    <w:rsid w:val="00830B09"/>
    <w:rsid w:val="00840E3D"/>
    <w:rsid w:val="00857DC9"/>
    <w:rsid w:val="00860310"/>
    <w:rsid w:val="008652B8"/>
    <w:rsid w:val="00886689"/>
    <w:rsid w:val="008928B1"/>
    <w:rsid w:val="00893E4A"/>
    <w:rsid w:val="008974E7"/>
    <w:rsid w:val="008A1597"/>
    <w:rsid w:val="008A1609"/>
    <w:rsid w:val="008B12C5"/>
    <w:rsid w:val="008F620B"/>
    <w:rsid w:val="008F7162"/>
    <w:rsid w:val="0090483D"/>
    <w:rsid w:val="00924E33"/>
    <w:rsid w:val="00927E1C"/>
    <w:rsid w:val="00935CC1"/>
    <w:rsid w:val="009450DF"/>
    <w:rsid w:val="00953D9D"/>
    <w:rsid w:val="009735CC"/>
    <w:rsid w:val="00980A6C"/>
    <w:rsid w:val="009816AD"/>
    <w:rsid w:val="00983BB7"/>
    <w:rsid w:val="00984CE0"/>
    <w:rsid w:val="00985EA9"/>
    <w:rsid w:val="00986387"/>
    <w:rsid w:val="00986D50"/>
    <w:rsid w:val="00990CCF"/>
    <w:rsid w:val="0099799E"/>
    <w:rsid w:val="009B2FF8"/>
    <w:rsid w:val="009B60D4"/>
    <w:rsid w:val="009B7D00"/>
    <w:rsid w:val="009C2AE6"/>
    <w:rsid w:val="009C764A"/>
    <w:rsid w:val="009D1434"/>
    <w:rsid w:val="009D2B6C"/>
    <w:rsid w:val="009D4E3E"/>
    <w:rsid w:val="009D6676"/>
    <w:rsid w:val="00A1195E"/>
    <w:rsid w:val="00A120B9"/>
    <w:rsid w:val="00A16BFE"/>
    <w:rsid w:val="00A26C86"/>
    <w:rsid w:val="00A436B0"/>
    <w:rsid w:val="00A5283B"/>
    <w:rsid w:val="00A6315B"/>
    <w:rsid w:val="00A64641"/>
    <w:rsid w:val="00A669F9"/>
    <w:rsid w:val="00A73763"/>
    <w:rsid w:val="00A82AB3"/>
    <w:rsid w:val="00A83A6F"/>
    <w:rsid w:val="00A96495"/>
    <w:rsid w:val="00AA5820"/>
    <w:rsid w:val="00AB0DC2"/>
    <w:rsid w:val="00AB1F0A"/>
    <w:rsid w:val="00AB5DEF"/>
    <w:rsid w:val="00AC2153"/>
    <w:rsid w:val="00AD28F0"/>
    <w:rsid w:val="00AE45AC"/>
    <w:rsid w:val="00AE6F23"/>
    <w:rsid w:val="00B01D51"/>
    <w:rsid w:val="00B108F0"/>
    <w:rsid w:val="00B158A1"/>
    <w:rsid w:val="00B25F0F"/>
    <w:rsid w:val="00B26E56"/>
    <w:rsid w:val="00B370D0"/>
    <w:rsid w:val="00B416C7"/>
    <w:rsid w:val="00B552FA"/>
    <w:rsid w:val="00B65C25"/>
    <w:rsid w:val="00B75A70"/>
    <w:rsid w:val="00B84D86"/>
    <w:rsid w:val="00B94613"/>
    <w:rsid w:val="00BA3AA4"/>
    <w:rsid w:val="00BB2EA7"/>
    <w:rsid w:val="00BB3B5B"/>
    <w:rsid w:val="00BC5873"/>
    <w:rsid w:val="00BD17FF"/>
    <w:rsid w:val="00BD18B8"/>
    <w:rsid w:val="00BD483D"/>
    <w:rsid w:val="00BD7011"/>
    <w:rsid w:val="00BE755B"/>
    <w:rsid w:val="00BF01CC"/>
    <w:rsid w:val="00BF2FE2"/>
    <w:rsid w:val="00C062D9"/>
    <w:rsid w:val="00C10C81"/>
    <w:rsid w:val="00C11FC8"/>
    <w:rsid w:val="00C16299"/>
    <w:rsid w:val="00C434A6"/>
    <w:rsid w:val="00C476EA"/>
    <w:rsid w:val="00C50337"/>
    <w:rsid w:val="00C877A1"/>
    <w:rsid w:val="00C9152E"/>
    <w:rsid w:val="00C94A4A"/>
    <w:rsid w:val="00C95BCF"/>
    <w:rsid w:val="00CA39C2"/>
    <w:rsid w:val="00CA3B15"/>
    <w:rsid w:val="00CB0E0D"/>
    <w:rsid w:val="00CB3111"/>
    <w:rsid w:val="00CC01F4"/>
    <w:rsid w:val="00CC5982"/>
    <w:rsid w:val="00CC6D4F"/>
    <w:rsid w:val="00CE09A6"/>
    <w:rsid w:val="00CE24D1"/>
    <w:rsid w:val="00CE38DA"/>
    <w:rsid w:val="00CF0BDD"/>
    <w:rsid w:val="00CF1EB3"/>
    <w:rsid w:val="00CF707F"/>
    <w:rsid w:val="00D00756"/>
    <w:rsid w:val="00D01BA1"/>
    <w:rsid w:val="00D05FC5"/>
    <w:rsid w:val="00D103E4"/>
    <w:rsid w:val="00D11BBD"/>
    <w:rsid w:val="00D1364F"/>
    <w:rsid w:val="00D24E9D"/>
    <w:rsid w:val="00D31DBC"/>
    <w:rsid w:val="00D42A86"/>
    <w:rsid w:val="00D6065E"/>
    <w:rsid w:val="00D74DBE"/>
    <w:rsid w:val="00D948AD"/>
    <w:rsid w:val="00DA67C9"/>
    <w:rsid w:val="00DC1B6E"/>
    <w:rsid w:val="00DC3DD8"/>
    <w:rsid w:val="00DC42B6"/>
    <w:rsid w:val="00DC4720"/>
    <w:rsid w:val="00DC5B2F"/>
    <w:rsid w:val="00DE4B5A"/>
    <w:rsid w:val="00DE66B4"/>
    <w:rsid w:val="00E11D1A"/>
    <w:rsid w:val="00E25B89"/>
    <w:rsid w:val="00E30217"/>
    <w:rsid w:val="00E33D47"/>
    <w:rsid w:val="00E41DDD"/>
    <w:rsid w:val="00E70D35"/>
    <w:rsid w:val="00E803C0"/>
    <w:rsid w:val="00E830F2"/>
    <w:rsid w:val="00E951E6"/>
    <w:rsid w:val="00EA38B5"/>
    <w:rsid w:val="00EA55FE"/>
    <w:rsid w:val="00EA6512"/>
    <w:rsid w:val="00EB43A2"/>
    <w:rsid w:val="00EB46E1"/>
    <w:rsid w:val="00ED4DE5"/>
    <w:rsid w:val="00ED6BB3"/>
    <w:rsid w:val="00EF3D45"/>
    <w:rsid w:val="00EF48C8"/>
    <w:rsid w:val="00EF6007"/>
    <w:rsid w:val="00EF74CC"/>
    <w:rsid w:val="00F140A9"/>
    <w:rsid w:val="00F27952"/>
    <w:rsid w:val="00F329B0"/>
    <w:rsid w:val="00F364E8"/>
    <w:rsid w:val="00F511D9"/>
    <w:rsid w:val="00F525CE"/>
    <w:rsid w:val="00F62F99"/>
    <w:rsid w:val="00F66B6C"/>
    <w:rsid w:val="00F74F7E"/>
    <w:rsid w:val="00F77116"/>
    <w:rsid w:val="00F779B4"/>
    <w:rsid w:val="00F926DA"/>
    <w:rsid w:val="00F930C5"/>
    <w:rsid w:val="00F97F7C"/>
    <w:rsid w:val="00FA21C8"/>
    <w:rsid w:val="00FA5E3B"/>
    <w:rsid w:val="00FB1EF6"/>
    <w:rsid w:val="00FB2B4D"/>
    <w:rsid w:val="00FB417A"/>
    <w:rsid w:val="00FC1E17"/>
    <w:rsid w:val="00FD257C"/>
    <w:rsid w:val="00FD549B"/>
    <w:rsid w:val="00FD6CC5"/>
    <w:rsid w:val="00FE28FB"/>
    <w:rsid w:val="00FF44DA"/>
    <w:rsid w:val="00FF59B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F56"/>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F97F7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DefaultParagraphFont"/>
    <w:uiPriority w:val="99"/>
    <w:rsid w:val="00F97F7C"/>
    <w:rPr>
      <w:rFonts w:cs="Times New Roman"/>
    </w:rPr>
  </w:style>
  <w:style w:type="paragraph" w:customStyle="1" w:styleId="paragraphleft0">
    <w:name w:val="paragraph_left_0"/>
    <w:basedOn w:val="Normal"/>
    <w:uiPriority w:val="99"/>
    <w:rsid w:val="00857DC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ead2">
    <w:name w:val="head_2"/>
    <w:basedOn w:val="DefaultParagraphFont"/>
    <w:uiPriority w:val="99"/>
    <w:rsid w:val="00857DC9"/>
    <w:rPr>
      <w:rFonts w:cs="Times New Roman"/>
    </w:rPr>
  </w:style>
  <w:style w:type="character" w:customStyle="1" w:styleId="textdefault">
    <w:name w:val="text_default"/>
    <w:basedOn w:val="DefaultParagraphFont"/>
    <w:uiPriority w:val="99"/>
    <w:rsid w:val="00857DC9"/>
    <w:rPr>
      <w:rFonts w:cs="Times New Roman"/>
    </w:rPr>
  </w:style>
  <w:style w:type="paragraph" w:customStyle="1" w:styleId="paragraphjustify">
    <w:name w:val="paragraph_justify"/>
    <w:basedOn w:val="Normal"/>
    <w:uiPriority w:val="99"/>
    <w:rsid w:val="00857DC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78012">
    <w:name w:val="rvts78012"/>
    <w:basedOn w:val="DefaultParagraphFont"/>
    <w:uiPriority w:val="99"/>
    <w:rsid w:val="00857DC9"/>
    <w:rPr>
      <w:rFonts w:cs="Times New Roman"/>
    </w:rPr>
  </w:style>
</w:styles>
</file>

<file path=word/webSettings.xml><?xml version="1.0" encoding="utf-8"?>
<w:webSettings xmlns:r="http://schemas.openxmlformats.org/officeDocument/2006/relationships" xmlns:w="http://schemas.openxmlformats.org/wordprocessingml/2006/main">
  <w:divs>
    <w:div w:id="532117807">
      <w:marLeft w:val="0"/>
      <w:marRight w:val="0"/>
      <w:marTop w:val="0"/>
      <w:marBottom w:val="0"/>
      <w:divBdr>
        <w:top w:val="none" w:sz="0" w:space="0" w:color="auto"/>
        <w:left w:val="none" w:sz="0" w:space="0" w:color="auto"/>
        <w:bottom w:val="none" w:sz="0" w:space="0" w:color="auto"/>
        <w:right w:val="none" w:sz="0" w:space="0" w:color="auto"/>
      </w:divBdr>
    </w:div>
    <w:div w:id="532117808">
      <w:marLeft w:val="0"/>
      <w:marRight w:val="0"/>
      <w:marTop w:val="0"/>
      <w:marBottom w:val="0"/>
      <w:divBdr>
        <w:top w:val="none" w:sz="0" w:space="0" w:color="auto"/>
        <w:left w:val="none" w:sz="0" w:space="0" w:color="auto"/>
        <w:bottom w:val="none" w:sz="0" w:space="0" w:color="auto"/>
        <w:right w:val="none" w:sz="0" w:space="0" w:color="auto"/>
      </w:divBdr>
    </w:div>
    <w:div w:id="532117809">
      <w:marLeft w:val="0"/>
      <w:marRight w:val="0"/>
      <w:marTop w:val="0"/>
      <w:marBottom w:val="0"/>
      <w:divBdr>
        <w:top w:val="none" w:sz="0" w:space="0" w:color="auto"/>
        <w:left w:val="none" w:sz="0" w:space="0" w:color="auto"/>
        <w:bottom w:val="none" w:sz="0" w:space="0" w:color="auto"/>
        <w:right w:val="none" w:sz="0" w:space="0" w:color="auto"/>
      </w:divBdr>
    </w:div>
    <w:div w:id="5321178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TotalTime>
  <Pages>7</Pages>
  <Words>2992</Words>
  <Characters>17057</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dieva-oy</dc:creator>
  <cp:keywords/>
  <dc:description/>
  <cp:lastModifiedBy>Fokin_EA</cp:lastModifiedBy>
  <cp:revision>7</cp:revision>
  <dcterms:created xsi:type="dcterms:W3CDTF">2016-08-24T07:17:00Z</dcterms:created>
  <dcterms:modified xsi:type="dcterms:W3CDTF">2016-08-24T09:55:00Z</dcterms:modified>
</cp:coreProperties>
</file>