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B3C" w:rsidRPr="006F4863" w:rsidRDefault="002A0B3C" w:rsidP="006F4863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 w:rsidRPr="006F4863"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>Памятка для родителей</w:t>
      </w:r>
    </w:p>
    <w:p w:rsidR="002A0B3C" w:rsidRPr="006F4863" w:rsidRDefault="002A0B3C" w:rsidP="006F486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F4863">
        <w:rPr>
          <w:rFonts w:ascii="Times New Roman" w:hAnsi="Times New Roman"/>
          <w:sz w:val="24"/>
          <w:szCs w:val="24"/>
          <w:lang w:eastAsia="ru-RU"/>
        </w:rPr>
        <w:t>Выходите из дома заблаговременно — так, чтобы всегда оставался запас по времени на случай непредвиденной задержки. Ребёнок должен привыкнуть ходить по дороге в спокойном темпе.</w:t>
      </w:r>
    </w:p>
    <w:p w:rsidR="002A0B3C" w:rsidRPr="006F4863" w:rsidRDefault="002A0B3C" w:rsidP="006F486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F4863">
        <w:rPr>
          <w:rFonts w:ascii="Times New Roman" w:hAnsi="Times New Roman"/>
          <w:sz w:val="24"/>
          <w:szCs w:val="24"/>
          <w:lang w:eastAsia="ru-RU"/>
        </w:rPr>
        <w:t xml:space="preserve">Обсудите с вашим ребёнком безопасный путь в школу. Покажите ему пешеходные переходы, остановки маршрутного транспорта, которыми вы пользуетесь, и другие места, требующие особого внимания. Научите ребёнка переходить дорогу по пешеходному переходу и перпендикулярно проезжей части. Ребёнок должен осознать, что это нужно для лучшего наблюдения за дорогой. </w:t>
      </w:r>
    </w:p>
    <w:p w:rsidR="002A0B3C" w:rsidRPr="006F4863" w:rsidRDefault="002A0B3C" w:rsidP="006F486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F4863">
        <w:rPr>
          <w:rFonts w:ascii="Times New Roman" w:hAnsi="Times New Roman"/>
          <w:sz w:val="24"/>
          <w:szCs w:val="24"/>
          <w:lang w:eastAsia="ru-RU"/>
        </w:rPr>
        <w:t>Во время движения по дороге в школу приучайте ребёнка останавливаться, приближаясь к местам, требующим повышенного внимания, — при выходе из подъезда дома, при проходе мимо арок или узких проездов между домами, перед выходом на проезжую часть. Остановка позволит ему переключить внимание и оценить ситуацию.</w:t>
      </w:r>
    </w:p>
    <w:p w:rsidR="002A0B3C" w:rsidRPr="006F4863" w:rsidRDefault="002A0B3C" w:rsidP="006F486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F4863">
        <w:rPr>
          <w:rFonts w:ascii="Times New Roman" w:hAnsi="Times New Roman"/>
          <w:sz w:val="24"/>
          <w:szCs w:val="24"/>
          <w:lang w:eastAsia="ru-RU"/>
        </w:rPr>
        <w:t xml:space="preserve">Выходя с ребёнком на проезжую часть, прекращайте посторонние разговоры. Он должен привыкнуть, что всё внимание нужно сосредоточить на наблюдении за дорожной ситуацией. </w:t>
      </w:r>
    </w:p>
    <w:p w:rsidR="002A0B3C" w:rsidRPr="006F4863" w:rsidRDefault="002A0B3C" w:rsidP="006F486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F4863">
        <w:rPr>
          <w:rFonts w:ascii="Times New Roman" w:hAnsi="Times New Roman"/>
          <w:sz w:val="24"/>
          <w:szCs w:val="24"/>
          <w:lang w:eastAsia="ru-RU"/>
        </w:rPr>
        <w:t xml:space="preserve">Учите ребёнка наблюдать: отличать быстро едущий транспорт от едущего медленно, определять, какой транспорт едет прямо, а какой — собирается поворачивать, объясните вашему ребёнку, что медленно едущий большой автомобиль (грузовик, автобус) может скрывать за собой другую машину, которая может двигаться с гораздо большей скоростью. </w:t>
      </w:r>
    </w:p>
    <w:p w:rsidR="002A0B3C" w:rsidRPr="006F4863" w:rsidRDefault="002A0B3C" w:rsidP="006F486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F4863">
        <w:rPr>
          <w:rFonts w:ascii="Times New Roman" w:hAnsi="Times New Roman"/>
          <w:sz w:val="24"/>
          <w:szCs w:val="24"/>
          <w:lang w:eastAsia="ru-RU"/>
        </w:rPr>
        <w:t xml:space="preserve">Остановитесь у стоящего транспорта. Обратите внимание на то, как он закрывает обзор дороги. Такое наблюдение во время прогулки полезно применять и к другим объектам, которые встречаются на пути: деревьям, кустам, ограждениям и т.п. Многократное наблюдение поможет вашему ребёнку выработать важнейший для безопасности на дороге навык предвидения скрытой опасности. </w:t>
      </w:r>
    </w:p>
    <w:p w:rsidR="002A0B3C" w:rsidRPr="006F4863" w:rsidRDefault="002A0B3C" w:rsidP="006F486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F4863">
        <w:rPr>
          <w:rFonts w:ascii="Times New Roman" w:hAnsi="Times New Roman"/>
          <w:sz w:val="24"/>
          <w:szCs w:val="24"/>
          <w:lang w:eastAsia="ru-RU"/>
        </w:rPr>
        <w:t xml:space="preserve">Если вы пользуетесь маршрутным транспортом, объясните вашему сыну или дочке, что бежать к «своему» автобусу через дорогу ни в коем случае нельзя. Это опасно! Если вы вышли из дома заблаговременно, вам нет необходимости спешить, вы спокойно дождётесь следующего автобуса. </w:t>
      </w:r>
    </w:p>
    <w:p w:rsidR="002A0B3C" w:rsidRPr="006F4863" w:rsidRDefault="002A0B3C" w:rsidP="006F486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F4863">
        <w:rPr>
          <w:rFonts w:ascii="Times New Roman" w:hAnsi="Times New Roman"/>
          <w:sz w:val="24"/>
          <w:szCs w:val="24"/>
          <w:lang w:eastAsia="ru-RU"/>
        </w:rPr>
        <w:t>И конечно же, помните, ваш пример — самый главный «учитель» для вашего малыша. Всегда сами неукоснительно соблюдайте правила дорожной безопасности. Помните: ваш ребёнок будет поступать именно так, как поступаете вы!</w:t>
      </w:r>
    </w:p>
    <w:p w:rsidR="002A0B3C" w:rsidRDefault="002A0B3C">
      <w:hyperlink r:id="rId4" w:history="1">
        <w:r w:rsidRPr="00EB2747">
          <w:rPr>
            <w:rStyle w:val="Hyperlink"/>
          </w:rPr>
          <w:t>http://www.dddgazeta.ru/archive/2015_15/13424/</w:t>
        </w:r>
      </w:hyperlink>
      <w:r>
        <w:t xml:space="preserve"> </w:t>
      </w:r>
    </w:p>
    <w:p w:rsidR="002A0B3C" w:rsidRDefault="002A0B3C"/>
    <w:sectPr w:rsidR="002A0B3C" w:rsidSect="00261B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4863"/>
    <w:rsid w:val="000216AB"/>
    <w:rsid w:val="00213B09"/>
    <w:rsid w:val="00261BEA"/>
    <w:rsid w:val="002A0B3C"/>
    <w:rsid w:val="0061120E"/>
    <w:rsid w:val="006F4863"/>
    <w:rsid w:val="008572CE"/>
    <w:rsid w:val="008F2015"/>
    <w:rsid w:val="00B11B2E"/>
    <w:rsid w:val="00B648B5"/>
    <w:rsid w:val="00BC5847"/>
    <w:rsid w:val="00C52F6E"/>
    <w:rsid w:val="00E50268"/>
    <w:rsid w:val="00EB2747"/>
    <w:rsid w:val="00F62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B0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F4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486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6F48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6F486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0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ddgazeta.ru/archive/2015_15/1342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347</Words>
  <Characters>1980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</dc:title>
  <dc:subject/>
  <dc:creator>User</dc:creator>
  <cp:keywords/>
  <dc:description/>
  <cp:lastModifiedBy>Администратор</cp:lastModifiedBy>
  <cp:revision>2</cp:revision>
  <dcterms:created xsi:type="dcterms:W3CDTF">2015-09-25T10:58:00Z</dcterms:created>
  <dcterms:modified xsi:type="dcterms:W3CDTF">2015-09-25T10:58:00Z</dcterms:modified>
</cp:coreProperties>
</file>